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E52" w:rsidRPr="005058EA" w:rsidRDefault="00950E52" w:rsidP="00950E52">
      <w:pPr>
        <w:spacing w:line="360" w:lineRule="auto"/>
        <w:rPr>
          <w:rFonts w:cs="Arial"/>
          <w:sz w:val="10"/>
          <w:lang w:val="pl-PL"/>
        </w:rPr>
      </w:pPr>
      <w:r>
        <w:rPr>
          <w:rFonts w:cs="Arial"/>
          <w:noProof/>
          <w:sz w:val="20"/>
          <w:lang w:val="pl-PL"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-1329690</wp:posOffset>
            </wp:positionV>
            <wp:extent cx="6810375" cy="2190750"/>
            <wp:effectExtent l="19050" t="0" r="9525" b="0"/>
            <wp:wrapTight wrapText="bothSides">
              <wp:wrapPolygon edited="0">
                <wp:start x="-60" y="0"/>
                <wp:lineTo x="-60" y="21412"/>
                <wp:lineTo x="21630" y="21412"/>
                <wp:lineTo x="21630" y="0"/>
                <wp:lineTo x="-60" y="0"/>
              </wp:wrapPolygon>
            </wp:wrapTight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pPr w:leftFromText="141" w:rightFromText="141" w:vertAnchor="text" w:horzAnchor="margin" w:tblpY="15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1"/>
        <w:gridCol w:w="5142"/>
      </w:tblGrid>
      <w:tr w:rsidR="00950E52" w:rsidTr="00D83B2F">
        <w:tc>
          <w:tcPr>
            <w:tcW w:w="5031" w:type="dxa"/>
          </w:tcPr>
          <w:p w:rsidR="00950E52" w:rsidRDefault="00950E52" w:rsidP="00D83B2F">
            <w:pPr>
              <w:spacing w:line="360" w:lineRule="auto"/>
              <w:rPr>
                <w:rFonts w:cs="Arial"/>
                <w:sz w:val="20"/>
                <w:lang w:val="pl-PL"/>
              </w:rPr>
            </w:pPr>
            <w:r w:rsidRPr="002B7C55">
              <w:rPr>
                <w:rFonts w:cs="Arial"/>
                <w:sz w:val="20"/>
                <w:lang w:val="pl-PL"/>
              </w:rPr>
              <w:t xml:space="preserve">Imię i nazwisko: </w:t>
            </w:r>
            <w:sdt>
              <w:sdtPr>
                <w:rPr>
                  <w:rFonts w:cs="Arial"/>
                  <w:sz w:val="20"/>
                  <w:lang w:val="pl-PL"/>
                </w:rPr>
                <w:id w:val="2235289"/>
                <w:placeholder>
                  <w:docPart w:val="08668A24A43E47ABB88A7A04C97C1BBF"/>
                </w:placeholder>
                <w:showingPlcHdr/>
                <w:text/>
              </w:sdtPr>
              <w:sdtContent>
                <w:r w:rsidR="008E7CB2">
                  <w:rPr>
                    <w:rStyle w:val="Tekstzastpczy"/>
                  </w:rPr>
                  <w:t>………………</w:t>
                </w:r>
                <w:r w:rsidR="00EC20CB">
                  <w:rPr>
                    <w:rStyle w:val="Tekstzastpczy"/>
                  </w:rPr>
                  <w:t>….…….….</w:t>
                </w:r>
                <w:r w:rsidR="008E7CB2">
                  <w:rPr>
                    <w:rStyle w:val="Tekstzastpczy"/>
                  </w:rPr>
                  <w:t>……..</w:t>
                </w:r>
              </w:sdtContent>
            </w:sdt>
          </w:p>
        </w:tc>
        <w:tc>
          <w:tcPr>
            <w:tcW w:w="5142" w:type="dxa"/>
          </w:tcPr>
          <w:p w:rsidR="00950E52" w:rsidRDefault="00950E52" w:rsidP="00D83B2F">
            <w:pPr>
              <w:spacing w:line="360" w:lineRule="auto"/>
              <w:rPr>
                <w:rFonts w:cs="Arial"/>
                <w:sz w:val="20"/>
                <w:lang w:val="pl-PL"/>
              </w:rPr>
            </w:pPr>
            <w:r w:rsidRPr="002B7C55">
              <w:rPr>
                <w:rFonts w:cs="Arial"/>
                <w:sz w:val="20"/>
                <w:lang w:val="pl-PL"/>
              </w:rPr>
              <w:t xml:space="preserve">E-mail: </w:t>
            </w:r>
            <w:sdt>
              <w:sdtPr>
                <w:rPr>
                  <w:rFonts w:cs="Arial"/>
                  <w:sz w:val="20"/>
                  <w:lang w:val="pl-PL"/>
                </w:rPr>
                <w:id w:val="6951955"/>
                <w:placeholder>
                  <w:docPart w:val="D62CDAF6AE9945A3A4F5B52E7FE1F200"/>
                </w:placeholder>
                <w:showingPlcHdr/>
                <w:text/>
              </w:sdtPr>
              <w:sdtContent>
                <w:r w:rsidR="008E7CB2" w:rsidRPr="002B7C55">
                  <w:rPr>
                    <w:rStyle w:val="Tekstzastpczy"/>
                    <w:sz w:val="20"/>
                  </w:rPr>
                  <w:t>……………</w:t>
                </w:r>
                <w:r w:rsidR="006525AC" w:rsidRPr="002B7C55">
                  <w:rPr>
                    <w:rStyle w:val="Tekstzastpczy"/>
                    <w:sz w:val="20"/>
                  </w:rPr>
                  <w:t>...….......</w:t>
                </w:r>
                <w:r w:rsidR="008E7CB2" w:rsidRPr="002B7C55">
                  <w:rPr>
                    <w:rStyle w:val="Tekstzastpczy"/>
                    <w:sz w:val="20"/>
                  </w:rPr>
                  <w:t>……@……….......</w:t>
                </w:r>
              </w:sdtContent>
            </w:sdt>
          </w:p>
        </w:tc>
      </w:tr>
      <w:tr w:rsidR="00950E52" w:rsidTr="00D83B2F">
        <w:tc>
          <w:tcPr>
            <w:tcW w:w="5031" w:type="dxa"/>
          </w:tcPr>
          <w:p w:rsidR="00950E52" w:rsidRDefault="00950E52" w:rsidP="00D83B2F">
            <w:pPr>
              <w:spacing w:line="360" w:lineRule="auto"/>
              <w:rPr>
                <w:rFonts w:cs="Arial"/>
                <w:sz w:val="20"/>
                <w:lang w:val="pl-PL"/>
              </w:rPr>
            </w:pPr>
            <w:r w:rsidRPr="002B7C55">
              <w:rPr>
                <w:rFonts w:cs="Arial"/>
                <w:sz w:val="20"/>
                <w:lang w:val="pl-PL"/>
              </w:rPr>
              <w:t xml:space="preserve">Stanowisko i medium: </w:t>
            </w:r>
            <w:sdt>
              <w:sdtPr>
                <w:rPr>
                  <w:rFonts w:cs="Arial"/>
                  <w:sz w:val="20"/>
                  <w:lang w:val="pl-PL"/>
                </w:rPr>
                <w:id w:val="6951954"/>
                <w:placeholder>
                  <w:docPart w:val="68FAECE8635945AAAF20ED2A8790E0F9"/>
                </w:placeholder>
                <w:showingPlcHdr/>
                <w:text/>
              </w:sdtPr>
              <w:sdtContent>
                <w:r w:rsidR="008E7CB2">
                  <w:rPr>
                    <w:rStyle w:val="Tekstzastpczy"/>
                  </w:rPr>
                  <w:t>………………</w:t>
                </w:r>
                <w:r w:rsidR="00EC20CB">
                  <w:rPr>
                    <w:rStyle w:val="Tekstzastpczy"/>
                  </w:rPr>
                  <w:t>…..</w:t>
                </w:r>
                <w:r w:rsidR="008E7CB2">
                  <w:rPr>
                    <w:rStyle w:val="Tekstzastpczy"/>
                  </w:rPr>
                  <w:t>…</w:t>
                </w:r>
                <w:r w:rsidR="00EC20CB">
                  <w:rPr>
                    <w:rStyle w:val="Tekstzastpczy"/>
                  </w:rPr>
                  <w:t>…</w:t>
                </w:r>
                <w:r w:rsidR="008E7CB2">
                  <w:rPr>
                    <w:rStyle w:val="Tekstzastpczy"/>
                  </w:rPr>
                  <w:t>….</w:t>
                </w:r>
              </w:sdtContent>
            </w:sdt>
          </w:p>
        </w:tc>
        <w:tc>
          <w:tcPr>
            <w:tcW w:w="5142" w:type="dxa"/>
          </w:tcPr>
          <w:p w:rsidR="00950E52" w:rsidRDefault="00FB6F0E" w:rsidP="00D83B2F">
            <w:pPr>
              <w:spacing w:line="360" w:lineRule="auto"/>
              <w:rPr>
                <w:rFonts w:cs="Arial"/>
                <w:sz w:val="20"/>
                <w:lang w:val="pl-PL"/>
              </w:rPr>
            </w:pPr>
            <w:r>
              <w:rPr>
                <w:rFonts w:cs="Arial"/>
                <w:sz w:val="20"/>
                <w:lang w:val="pl-PL"/>
              </w:rPr>
              <w:t xml:space="preserve">Telefon: </w:t>
            </w:r>
            <w:sdt>
              <w:sdtPr>
                <w:rPr>
                  <w:rFonts w:cs="Arial"/>
                  <w:sz w:val="20"/>
                  <w:lang w:val="pl-PL"/>
                </w:rPr>
                <w:id w:val="2235582"/>
                <w:placeholder>
                  <w:docPart w:val="D3458C9F5957444FA254289CD2E1F81F"/>
                </w:placeholder>
                <w:showingPlcHdr/>
                <w:text/>
              </w:sdtPr>
              <w:sdtContent>
                <w:r>
                  <w:rPr>
                    <w:rStyle w:val="Tekstzastpczy"/>
                  </w:rPr>
                  <w:t>……………</w:t>
                </w:r>
                <w:r w:rsidR="00B36521">
                  <w:rPr>
                    <w:rStyle w:val="Tekstzastpczy"/>
                  </w:rPr>
                  <w:t>……</w:t>
                </w:r>
                <w:r>
                  <w:rPr>
                    <w:rStyle w:val="Tekstzastpczy"/>
                  </w:rPr>
                  <w:t>…</w:t>
                </w:r>
                <w:r w:rsidR="00B36521">
                  <w:rPr>
                    <w:rStyle w:val="Tekstzastpczy"/>
                  </w:rPr>
                  <w:t>.</w:t>
                </w:r>
                <w:r>
                  <w:rPr>
                    <w:rStyle w:val="Tekstzastpczy"/>
                  </w:rPr>
                  <w:t>.…….….……..</w:t>
                </w:r>
              </w:sdtContent>
            </w:sdt>
          </w:p>
        </w:tc>
      </w:tr>
    </w:tbl>
    <w:p w:rsidR="00950E52" w:rsidRPr="00456B0B" w:rsidRDefault="00950E52" w:rsidP="00950E52">
      <w:pPr>
        <w:spacing w:line="240" w:lineRule="auto"/>
        <w:rPr>
          <w:rFonts w:cs="Arial"/>
          <w:b/>
          <w:color w:val="10BDE6"/>
          <w:sz w:val="12"/>
          <w:szCs w:val="22"/>
          <w:lang w:val="pl-PL"/>
        </w:rPr>
      </w:pPr>
    </w:p>
    <w:p w:rsidR="00950E52" w:rsidRPr="00143187" w:rsidRDefault="00EF4246" w:rsidP="00456B0B">
      <w:pPr>
        <w:spacing w:line="240" w:lineRule="auto"/>
        <w:rPr>
          <w:rFonts w:cs="Arial"/>
          <w:b/>
          <w:color w:val="10AADA"/>
          <w:szCs w:val="22"/>
          <w:lang w:val="pl-PL"/>
        </w:rPr>
      </w:pPr>
      <w:r w:rsidRPr="00143187">
        <w:rPr>
          <w:rFonts w:cs="Arial"/>
          <w:b/>
          <w:color w:val="10AADA"/>
          <w:szCs w:val="22"/>
          <w:lang w:val="pl-PL"/>
        </w:rPr>
        <w:t>Potwierdzam udzia</w:t>
      </w:r>
      <w:r w:rsidR="00744632">
        <w:rPr>
          <w:rFonts w:cs="Arial"/>
          <w:b/>
          <w:color w:val="10AADA"/>
          <w:szCs w:val="22"/>
          <w:lang w:val="pl-PL"/>
        </w:rPr>
        <w:t xml:space="preserve">ł w następujących wydarzeniach </w:t>
      </w:r>
      <w:r w:rsidRPr="00143187">
        <w:rPr>
          <w:rFonts w:cs="Arial"/>
          <w:b/>
          <w:color w:val="10AADA"/>
          <w:szCs w:val="22"/>
          <w:lang w:val="pl-PL"/>
        </w:rPr>
        <w:t>XI Polsko-Niemieckich Dni Mediów:</w:t>
      </w:r>
    </w:p>
    <w:p w:rsidR="00950E52" w:rsidRPr="00950E52" w:rsidRDefault="00950E52" w:rsidP="0050726F">
      <w:pPr>
        <w:spacing w:line="240" w:lineRule="auto"/>
        <w:rPr>
          <w:rFonts w:cs="Arial"/>
          <w:sz w:val="20"/>
          <w:lang w:val="pl-PL"/>
        </w:rPr>
      </w:pPr>
    </w:p>
    <w:p w:rsidR="00EF4246" w:rsidRPr="00950E52" w:rsidRDefault="00EF4246" w:rsidP="0050726F">
      <w:pPr>
        <w:spacing w:line="360" w:lineRule="auto"/>
        <w:rPr>
          <w:b/>
          <w:color w:val="0C4EB8"/>
        </w:rPr>
      </w:pPr>
      <w:r w:rsidRPr="00DB0C66">
        <w:rPr>
          <w:rStyle w:val="Tekstzastpczy"/>
          <w:b/>
          <w:color w:val="0C4EB8"/>
        </w:rPr>
        <w:t>6 czerwca 2018 (środa)</w:t>
      </w:r>
    </w:p>
    <w:tbl>
      <w:tblPr>
        <w:tblStyle w:val="Tabela-Siatka"/>
        <w:tblW w:w="10173" w:type="dxa"/>
        <w:tblBorders>
          <w:top w:val="single" w:sz="2" w:space="0" w:color="C6D9F1" w:themeColor="text2" w:themeTint="33"/>
          <w:left w:val="single" w:sz="2" w:space="0" w:color="C6D9F1" w:themeColor="text2" w:themeTint="33"/>
          <w:bottom w:val="single" w:sz="2" w:space="0" w:color="C6D9F1" w:themeColor="text2" w:themeTint="33"/>
          <w:right w:val="single" w:sz="2" w:space="0" w:color="C6D9F1" w:themeColor="text2" w:themeTint="33"/>
          <w:insideH w:val="single" w:sz="2" w:space="0" w:color="C6D9F1" w:themeColor="text2" w:themeTint="33"/>
          <w:insideV w:val="single" w:sz="2" w:space="0" w:color="C6D9F1" w:themeColor="text2" w:themeTint="33"/>
        </w:tblBorders>
        <w:tblLayout w:type="fixed"/>
        <w:tblLook w:val="04A0"/>
      </w:tblPr>
      <w:tblGrid>
        <w:gridCol w:w="1384"/>
        <w:gridCol w:w="6946"/>
        <w:gridCol w:w="1843"/>
      </w:tblGrid>
      <w:tr w:rsidR="00950E52" w:rsidRPr="006D324B" w:rsidTr="00011E4D">
        <w:trPr>
          <w:trHeight w:val="606"/>
        </w:trPr>
        <w:tc>
          <w:tcPr>
            <w:tcW w:w="1384" w:type="dxa"/>
            <w:vAlign w:val="center"/>
          </w:tcPr>
          <w:p w:rsidR="00950E52" w:rsidRPr="006D324B" w:rsidRDefault="00950E52" w:rsidP="009633BB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12:30-14:15</w:t>
            </w:r>
          </w:p>
        </w:tc>
        <w:tc>
          <w:tcPr>
            <w:tcW w:w="6946" w:type="dxa"/>
            <w:vAlign w:val="center"/>
          </w:tcPr>
          <w:p w:rsidR="00950E52" w:rsidRPr="006D324B" w:rsidRDefault="00950E52" w:rsidP="0094171B">
            <w:pPr>
              <w:shd w:val="clear" w:color="auto" w:fill="FFFFFF" w:themeFill="background1"/>
              <w:spacing w:line="240" w:lineRule="auto"/>
              <w:rPr>
                <w:rFonts w:cs="Arial"/>
                <w:color w:val="000000" w:themeColor="text1"/>
                <w:sz w:val="20"/>
                <w:lang w:val="pl-PL"/>
              </w:rPr>
            </w:pPr>
            <w:r w:rsidRPr="006D324B">
              <w:rPr>
                <w:rFonts w:cs="Arial"/>
                <w:color w:val="000000" w:themeColor="text1"/>
                <w:sz w:val="20"/>
                <w:lang w:val="pl-PL"/>
              </w:rPr>
              <w:t xml:space="preserve">Otwarcie konferencji oraz debata z udziałem publiczności: Czy trzeba wymyślić Europę na nowo? </w:t>
            </w:r>
          </w:p>
        </w:tc>
        <w:tc>
          <w:tcPr>
            <w:tcW w:w="1843" w:type="dxa"/>
            <w:vAlign w:val="center"/>
          </w:tcPr>
          <w:p w:rsidR="00950E52" w:rsidRPr="006D324B" w:rsidRDefault="00E50E20" w:rsidP="009633BB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2235270"/>
                <w:placeholder>
                  <w:docPart w:val="0E890184C6C74C0FA76981584F69B265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="00950E52"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  <w:tr w:rsidR="00950E52" w:rsidRPr="006D324B" w:rsidTr="00011E4D">
        <w:trPr>
          <w:trHeight w:val="558"/>
        </w:trPr>
        <w:tc>
          <w:tcPr>
            <w:tcW w:w="1384" w:type="dxa"/>
            <w:vAlign w:val="center"/>
          </w:tcPr>
          <w:p w:rsidR="00950E52" w:rsidRPr="006D324B" w:rsidRDefault="00950E52" w:rsidP="009633BB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14:30-16:00</w:t>
            </w:r>
          </w:p>
        </w:tc>
        <w:tc>
          <w:tcPr>
            <w:tcW w:w="6946" w:type="dxa"/>
            <w:vAlign w:val="center"/>
          </w:tcPr>
          <w:p w:rsidR="00950E52" w:rsidRPr="006D324B" w:rsidRDefault="00F23B1A" w:rsidP="00A9308F">
            <w:pPr>
              <w:spacing w:line="240" w:lineRule="auto"/>
              <w:rPr>
                <w:rFonts w:cs="Arial"/>
                <w:sz w:val="20"/>
                <w:lang w:val="pl-PL"/>
              </w:rPr>
            </w:pPr>
            <w:r>
              <w:rPr>
                <w:rFonts w:cs="Arial"/>
                <w:sz w:val="20"/>
                <w:lang w:val="pl-PL"/>
              </w:rPr>
              <w:t xml:space="preserve">Mogą Państwo </w:t>
            </w:r>
            <w:r w:rsidR="00950E52" w:rsidRPr="006D324B">
              <w:rPr>
                <w:rFonts w:cs="Arial"/>
                <w:sz w:val="20"/>
                <w:lang w:val="pl-PL"/>
              </w:rPr>
              <w:t xml:space="preserve">wziąć udział w </w:t>
            </w:r>
            <w:r w:rsidR="00A9308F">
              <w:rPr>
                <w:rFonts w:cs="Arial"/>
                <w:b/>
                <w:sz w:val="20"/>
                <w:lang w:val="pl-PL"/>
              </w:rPr>
              <w:t>jednym</w:t>
            </w:r>
            <w:r w:rsidR="00F815F9">
              <w:rPr>
                <w:rFonts w:cs="Arial"/>
                <w:b/>
                <w:sz w:val="20"/>
                <w:lang w:val="pl-PL"/>
              </w:rPr>
              <w:t xml:space="preserve"> </w:t>
            </w:r>
            <w:r w:rsidR="00A9308F">
              <w:rPr>
                <w:rFonts w:cs="Arial"/>
                <w:sz w:val="20"/>
                <w:lang w:val="pl-PL"/>
              </w:rPr>
              <w:t>warsztacie</w:t>
            </w:r>
            <w:r w:rsidR="00456B0B">
              <w:rPr>
                <w:rFonts w:cs="Arial"/>
                <w:sz w:val="20"/>
                <w:lang w:val="pl-PL"/>
              </w:rPr>
              <w:t xml:space="preserve">. </w:t>
            </w:r>
            <w:r>
              <w:rPr>
                <w:rFonts w:cs="Arial"/>
                <w:sz w:val="20"/>
                <w:lang w:val="pl-PL"/>
              </w:rPr>
              <w:t>Proszę uszeregować</w:t>
            </w:r>
            <w:r w:rsidR="00456B0B">
              <w:rPr>
                <w:rFonts w:cs="Arial"/>
                <w:sz w:val="20"/>
                <w:lang w:val="pl-PL"/>
              </w:rPr>
              <w:t xml:space="preserve"> warsztaty w </w:t>
            </w:r>
            <w:r w:rsidR="00950E52" w:rsidRPr="006D324B">
              <w:rPr>
                <w:rFonts w:cs="Arial"/>
                <w:sz w:val="20"/>
                <w:lang w:val="pl-PL"/>
              </w:rPr>
              <w:t>kolejności od najciekawszego:</w:t>
            </w:r>
          </w:p>
        </w:tc>
        <w:tc>
          <w:tcPr>
            <w:tcW w:w="1843" w:type="dxa"/>
            <w:vAlign w:val="center"/>
          </w:tcPr>
          <w:p w:rsidR="00950E52" w:rsidRPr="006D324B" w:rsidRDefault="00950E52" w:rsidP="009633BB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1=pierwszy wybór 3=ostatni wybór</w:t>
            </w:r>
          </w:p>
        </w:tc>
      </w:tr>
      <w:tr w:rsidR="000040A1" w:rsidRPr="006D324B" w:rsidTr="00011E4D">
        <w:trPr>
          <w:trHeight w:val="411"/>
        </w:trPr>
        <w:tc>
          <w:tcPr>
            <w:tcW w:w="1384" w:type="dxa"/>
            <w:vMerge w:val="restart"/>
            <w:vAlign w:val="center"/>
          </w:tcPr>
          <w:p w:rsidR="000040A1" w:rsidRPr="006D324B" w:rsidRDefault="000040A1" w:rsidP="009633BB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Etyka dziennikarska. Czy wszystko zależy od pieniędzy?</w:t>
            </w:r>
          </w:p>
        </w:tc>
        <w:sdt>
          <w:sdtPr>
            <w:rPr>
              <w:rFonts w:cs="Arial"/>
              <w:sz w:val="20"/>
              <w:lang w:val="pl-PL"/>
            </w:rPr>
            <w:id w:val="2235398"/>
            <w:placeholder>
              <w:docPart w:val="1C3B09BC0738492A8D336219125ECFE7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0040A1" w:rsidP="009633BB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0040A1" w:rsidRPr="006D324B" w:rsidTr="00011E4D">
        <w:trPr>
          <w:trHeight w:val="431"/>
        </w:trPr>
        <w:tc>
          <w:tcPr>
            <w:tcW w:w="1384" w:type="dxa"/>
            <w:vMerge/>
            <w:vAlign w:val="center"/>
          </w:tcPr>
          <w:p w:rsidR="000040A1" w:rsidRPr="006D324B" w:rsidRDefault="000040A1" w:rsidP="009633BB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Współpraca regionalna</w:t>
            </w:r>
          </w:p>
        </w:tc>
        <w:sdt>
          <w:sdtPr>
            <w:rPr>
              <w:rFonts w:cs="Arial"/>
              <w:sz w:val="20"/>
              <w:lang w:val="pl-PL"/>
            </w:rPr>
            <w:id w:val="2235404"/>
            <w:placeholder>
              <w:docPart w:val="40058547D1794D29804E42FD50FFC653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0040A1" w:rsidP="009633BB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0040A1" w:rsidRPr="006D324B" w:rsidTr="00011E4D">
        <w:trPr>
          <w:trHeight w:val="564"/>
        </w:trPr>
        <w:tc>
          <w:tcPr>
            <w:tcW w:w="1384" w:type="dxa"/>
            <w:vMerge/>
            <w:vAlign w:val="center"/>
          </w:tcPr>
          <w:p w:rsidR="000040A1" w:rsidRPr="006D324B" w:rsidRDefault="000040A1" w:rsidP="009633BB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Money, Money, Money – jak z</w:t>
            </w:r>
            <w:r>
              <w:rPr>
                <w:rFonts w:cs="Arial"/>
                <w:sz w:val="20"/>
                <w:lang w:val="pl-PL"/>
              </w:rPr>
              <w:t>arabia się na dziennikarstwie w </w:t>
            </w:r>
            <w:r w:rsidRPr="006D324B">
              <w:rPr>
                <w:rFonts w:cs="Arial"/>
                <w:sz w:val="20"/>
                <w:lang w:val="pl-PL"/>
              </w:rPr>
              <w:t>Niemczech i w Polsce?</w:t>
            </w:r>
          </w:p>
        </w:tc>
        <w:sdt>
          <w:sdtPr>
            <w:rPr>
              <w:rFonts w:cs="Arial"/>
              <w:sz w:val="20"/>
              <w:lang w:val="pl-PL"/>
            </w:rPr>
            <w:id w:val="2235405"/>
            <w:placeholder>
              <w:docPart w:val="5A568CB80AAC43FAB192121974A0A1B0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0040A1" w:rsidP="009633BB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950E52" w:rsidRPr="006D324B" w:rsidTr="00011E4D">
        <w:trPr>
          <w:trHeight w:val="575"/>
        </w:trPr>
        <w:tc>
          <w:tcPr>
            <w:tcW w:w="1384" w:type="dxa"/>
            <w:vAlign w:val="center"/>
          </w:tcPr>
          <w:p w:rsidR="00950E52" w:rsidRPr="006D324B" w:rsidRDefault="00950E52" w:rsidP="009633BB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16:00-17:00</w:t>
            </w:r>
          </w:p>
        </w:tc>
        <w:tc>
          <w:tcPr>
            <w:tcW w:w="6946" w:type="dxa"/>
            <w:vAlign w:val="center"/>
          </w:tcPr>
          <w:p w:rsidR="00950E52" w:rsidRPr="006D324B" w:rsidRDefault="00950E52" w:rsidP="009633BB">
            <w:pPr>
              <w:shd w:val="clear" w:color="auto" w:fill="FFFFFF" w:themeFill="background1"/>
              <w:spacing w:line="240" w:lineRule="auto"/>
              <w:rPr>
                <w:rFonts w:cs="Arial"/>
                <w:color w:val="000000" w:themeColor="text1"/>
                <w:sz w:val="20"/>
                <w:lang w:val="pl-PL"/>
              </w:rPr>
            </w:pPr>
            <w:r w:rsidRPr="006D324B">
              <w:rPr>
                <w:rFonts w:cs="Arial"/>
                <w:color w:val="000000" w:themeColor="text1"/>
                <w:sz w:val="20"/>
                <w:lang w:val="pl-PL"/>
              </w:rPr>
              <w:t>Rozmowy z nominowanymi do XXI Polsko-Niemieckiej Nagrody Dziennikarskiej im. Tadeusza Mazowieckiego 2018</w:t>
            </w:r>
          </w:p>
        </w:tc>
        <w:tc>
          <w:tcPr>
            <w:tcW w:w="1843" w:type="dxa"/>
            <w:vAlign w:val="center"/>
          </w:tcPr>
          <w:p w:rsidR="00950E52" w:rsidRPr="006D324B" w:rsidRDefault="00E50E20" w:rsidP="009633BB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2235271"/>
                <w:placeholder>
                  <w:docPart w:val="E1FEE040EAF64D9DA53F7B50104CFADD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="00950E52"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  <w:tr w:rsidR="00950E52" w:rsidRPr="006D324B" w:rsidTr="00011E4D">
        <w:trPr>
          <w:trHeight w:val="555"/>
        </w:trPr>
        <w:tc>
          <w:tcPr>
            <w:tcW w:w="1384" w:type="dxa"/>
            <w:vAlign w:val="center"/>
          </w:tcPr>
          <w:p w:rsidR="00950E52" w:rsidRPr="006D324B" w:rsidRDefault="00950E52" w:rsidP="009633BB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18:30-20:30</w:t>
            </w:r>
          </w:p>
        </w:tc>
        <w:tc>
          <w:tcPr>
            <w:tcW w:w="6946" w:type="dxa"/>
            <w:vAlign w:val="center"/>
          </w:tcPr>
          <w:p w:rsidR="0050726F" w:rsidRPr="006D324B" w:rsidRDefault="00950E52" w:rsidP="009633BB">
            <w:pPr>
              <w:shd w:val="clear" w:color="auto" w:fill="FFFFFF" w:themeFill="background1"/>
              <w:spacing w:line="240" w:lineRule="auto"/>
              <w:rPr>
                <w:rFonts w:cs="Arial"/>
                <w:color w:val="000000" w:themeColor="text1"/>
                <w:sz w:val="20"/>
                <w:lang w:val="pl-PL"/>
              </w:rPr>
            </w:pPr>
            <w:r w:rsidRPr="006D324B">
              <w:rPr>
                <w:rFonts w:cs="Arial"/>
                <w:color w:val="000000" w:themeColor="text1"/>
                <w:sz w:val="20"/>
                <w:lang w:val="pl-PL"/>
              </w:rPr>
              <w:t>Gala Polsko-Niemieckiej Nagrody Dziennikarskiej im. Tadeusza Mazowieckiego 2018</w:t>
            </w:r>
            <w:r w:rsidR="0094171B">
              <w:rPr>
                <w:rFonts w:cs="Arial"/>
                <w:color w:val="000000" w:themeColor="text1"/>
                <w:sz w:val="20"/>
                <w:lang w:val="pl-PL"/>
              </w:rPr>
              <w:t xml:space="preserve"> w </w:t>
            </w:r>
            <w:r w:rsidR="008C4CFC" w:rsidRPr="008C4CFC">
              <w:rPr>
                <w:rFonts w:cs="Arial"/>
                <w:color w:val="000000" w:themeColor="text1"/>
                <w:sz w:val="20"/>
                <w:lang w:val="pl-PL"/>
              </w:rPr>
              <w:t>Katharinenkloster Remter</w:t>
            </w:r>
          </w:p>
        </w:tc>
        <w:tc>
          <w:tcPr>
            <w:tcW w:w="1843" w:type="dxa"/>
            <w:vAlign w:val="center"/>
          </w:tcPr>
          <w:p w:rsidR="00950E52" w:rsidRPr="006D324B" w:rsidRDefault="00E50E20" w:rsidP="009633BB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2235272"/>
                <w:placeholder>
                  <w:docPart w:val="2DCD363CA34A4E149DEAE7D7F4984F44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="00950E52"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</w:tbl>
    <w:p w:rsidR="000040A1" w:rsidRPr="00752C4E" w:rsidRDefault="000040A1" w:rsidP="0050726F">
      <w:pPr>
        <w:spacing w:line="360" w:lineRule="auto"/>
        <w:rPr>
          <w:rStyle w:val="Tekstzastpczy"/>
          <w:b/>
          <w:color w:val="0C4EB8"/>
          <w:sz w:val="14"/>
        </w:rPr>
      </w:pPr>
    </w:p>
    <w:p w:rsidR="00456B0B" w:rsidRPr="006D324B" w:rsidRDefault="00950E52" w:rsidP="0050726F">
      <w:pPr>
        <w:spacing w:line="360" w:lineRule="auto"/>
        <w:rPr>
          <w:b/>
          <w:color w:val="0C4EB8"/>
        </w:rPr>
      </w:pPr>
      <w:r>
        <w:rPr>
          <w:rStyle w:val="Tekstzastpczy"/>
          <w:b/>
          <w:color w:val="0C4EB8"/>
        </w:rPr>
        <w:t>7</w:t>
      </w:r>
      <w:r w:rsidRPr="00DB0C66">
        <w:rPr>
          <w:rStyle w:val="Tekstzastpczy"/>
          <w:b/>
          <w:color w:val="0C4EB8"/>
        </w:rPr>
        <w:t xml:space="preserve"> czerwca 2018 (</w:t>
      </w:r>
      <w:r>
        <w:rPr>
          <w:rStyle w:val="Tekstzastpczy"/>
          <w:b/>
          <w:color w:val="0C4EB8"/>
        </w:rPr>
        <w:t>czwartek</w:t>
      </w:r>
      <w:r w:rsidRPr="00DB0C66">
        <w:rPr>
          <w:rStyle w:val="Tekstzastpczy"/>
          <w:b/>
          <w:color w:val="0C4EB8"/>
        </w:rPr>
        <w:t>)</w:t>
      </w:r>
    </w:p>
    <w:tbl>
      <w:tblPr>
        <w:tblStyle w:val="Tabela-Siatka"/>
        <w:tblW w:w="10173" w:type="dxa"/>
        <w:tblBorders>
          <w:top w:val="single" w:sz="2" w:space="0" w:color="C6D9F1" w:themeColor="text2" w:themeTint="33"/>
          <w:left w:val="single" w:sz="2" w:space="0" w:color="DBE5F1" w:themeColor="accent1" w:themeTint="33"/>
          <w:bottom w:val="single" w:sz="2" w:space="0" w:color="DBE5F1" w:themeColor="accent1" w:themeTint="33"/>
          <w:right w:val="single" w:sz="2" w:space="0" w:color="DBE5F1" w:themeColor="accent1" w:themeTint="33"/>
          <w:insideH w:val="single" w:sz="2" w:space="0" w:color="DBE5F1" w:themeColor="accent1" w:themeTint="33"/>
          <w:insideV w:val="single" w:sz="2" w:space="0" w:color="DBE5F1" w:themeColor="accent1" w:themeTint="33"/>
        </w:tblBorders>
        <w:tblLayout w:type="fixed"/>
        <w:tblLook w:val="04A0"/>
      </w:tblPr>
      <w:tblGrid>
        <w:gridCol w:w="1384"/>
        <w:gridCol w:w="6946"/>
        <w:gridCol w:w="1843"/>
      </w:tblGrid>
      <w:tr w:rsidR="00950E52" w:rsidRPr="006D324B" w:rsidTr="00011E4D">
        <w:trPr>
          <w:trHeight w:val="524"/>
        </w:trPr>
        <w:tc>
          <w:tcPr>
            <w:tcW w:w="1384" w:type="dxa"/>
            <w:vAlign w:val="center"/>
          </w:tcPr>
          <w:p w:rsidR="00950E52" w:rsidRPr="006D324B" w:rsidRDefault="00950E52" w:rsidP="007A2292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10:00-11:30</w:t>
            </w:r>
          </w:p>
        </w:tc>
        <w:tc>
          <w:tcPr>
            <w:tcW w:w="6946" w:type="dxa"/>
            <w:vAlign w:val="center"/>
          </w:tcPr>
          <w:p w:rsidR="00950E52" w:rsidRPr="006D324B" w:rsidRDefault="00F23B1A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  <w:r>
              <w:rPr>
                <w:rFonts w:cs="Arial"/>
                <w:sz w:val="20"/>
                <w:lang w:val="pl-PL"/>
              </w:rPr>
              <w:t>Mogą Państwo</w:t>
            </w:r>
            <w:r w:rsidR="00950E52" w:rsidRPr="006D324B">
              <w:rPr>
                <w:rFonts w:cs="Arial"/>
                <w:sz w:val="20"/>
                <w:lang w:val="pl-PL"/>
              </w:rPr>
              <w:t xml:space="preserve"> wziąć udział w </w:t>
            </w:r>
            <w:r w:rsidR="00A9308F">
              <w:rPr>
                <w:rFonts w:cs="Arial"/>
                <w:b/>
                <w:sz w:val="20"/>
                <w:lang w:val="pl-PL"/>
              </w:rPr>
              <w:t>jednym</w:t>
            </w:r>
            <w:r w:rsidR="00950E52" w:rsidRPr="006D324B">
              <w:rPr>
                <w:rFonts w:cs="Arial"/>
                <w:sz w:val="20"/>
                <w:lang w:val="pl-PL"/>
              </w:rPr>
              <w:t xml:space="preserve"> wa</w:t>
            </w:r>
            <w:r w:rsidR="00A9308F">
              <w:rPr>
                <w:rFonts w:cs="Arial"/>
                <w:sz w:val="20"/>
                <w:lang w:val="pl-PL"/>
              </w:rPr>
              <w:t>rsztacie</w:t>
            </w:r>
            <w:r w:rsidR="00456B0B">
              <w:rPr>
                <w:rFonts w:cs="Arial"/>
                <w:sz w:val="20"/>
                <w:lang w:val="pl-PL"/>
              </w:rPr>
              <w:t xml:space="preserve">. </w:t>
            </w:r>
            <w:r>
              <w:rPr>
                <w:rFonts w:cs="Arial"/>
                <w:sz w:val="20"/>
                <w:lang w:val="pl-PL"/>
              </w:rPr>
              <w:t xml:space="preserve">Proszę uszeregować </w:t>
            </w:r>
            <w:r w:rsidR="00456B0B">
              <w:rPr>
                <w:rFonts w:cs="Arial"/>
                <w:sz w:val="20"/>
                <w:lang w:val="pl-PL"/>
              </w:rPr>
              <w:t>warsztaty w </w:t>
            </w:r>
            <w:r w:rsidR="00950E52" w:rsidRPr="006D324B">
              <w:rPr>
                <w:rFonts w:cs="Arial"/>
                <w:sz w:val="20"/>
                <w:lang w:val="pl-PL"/>
              </w:rPr>
              <w:t xml:space="preserve">kolejności od </w:t>
            </w:r>
            <w:r w:rsidR="000A3241">
              <w:rPr>
                <w:rFonts w:cs="Arial"/>
                <w:sz w:val="20"/>
                <w:lang w:val="pl-PL"/>
              </w:rPr>
              <w:t>najciekawszego</w:t>
            </w:r>
            <w:r w:rsidR="00950E52" w:rsidRPr="006D324B">
              <w:rPr>
                <w:rFonts w:cs="Arial"/>
                <w:sz w:val="20"/>
                <w:lang w:val="pl-PL"/>
              </w:rPr>
              <w:t>:</w:t>
            </w:r>
          </w:p>
        </w:tc>
        <w:tc>
          <w:tcPr>
            <w:tcW w:w="1843" w:type="dxa"/>
            <w:vAlign w:val="center"/>
          </w:tcPr>
          <w:p w:rsidR="00950E52" w:rsidRPr="006D324B" w:rsidRDefault="00011E4D" w:rsidP="007A2292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1=pierwszy wybór 3=ostatni wybór</w:t>
            </w:r>
          </w:p>
        </w:tc>
      </w:tr>
      <w:tr w:rsidR="000040A1" w:rsidRPr="006D324B" w:rsidTr="00A360AD">
        <w:trPr>
          <w:trHeight w:val="568"/>
        </w:trPr>
        <w:tc>
          <w:tcPr>
            <w:tcW w:w="1384" w:type="dxa"/>
            <w:vMerge w:val="restart"/>
            <w:vAlign w:val="center"/>
          </w:tcPr>
          <w:p w:rsidR="000040A1" w:rsidRPr="006D324B" w:rsidRDefault="000040A1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Social Media – czy i w jakim zakresie media społ. mogą zastąpić media tradycyjne, szczególnie w zakresie dziennikarstwa lokalnego.</w:t>
            </w:r>
          </w:p>
        </w:tc>
        <w:sdt>
          <w:sdtPr>
            <w:rPr>
              <w:rFonts w:cs="Arial"/>
              <w:sz w:val="20"/>
              <w:lang w:val="pl-PL"/>
            </w:rPr>
            <w:id w:val="2235406"/>
            <w:placeholder>
              <w:docPart w:val="C85E8C14C4614F79A913331364FB006A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0040A1" w:rsidP="007A2292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0040A1" w:rsidRPr="006D324B" w:rsidTr="00011E4D">
        <w:trPr>
          <w:trHeight w:val="375"/>
        </w:trPr>
        <w:tc>
          <w:tcPr>
            <w:tcW w:w="1384" w:type="dxa"/>
            <w:vMerge/>
            <w:vAlign w:val="center"/>
          </w:tcPr>
          <w:p w:rsidR="000040A1" w:rsidRPr="006D324B" w:rsidRDefault="000040A1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Sto lat państwa polskiego. Percepcja w Niemczech</w:t>
            </w:r>
          </w:p>
        </w:tc>
        <w:sdt>
          <w:sdtPr>
            <w:rPr>
              <w:rFonts w:cs="Arial"/>
              <w:sz w:val="20"/>
              <w:lang w:val="pl-PL"/>
            </w:rPr>
            <w:id w:val="1322594"/>
            <w:placeholder>
              <w:docPart w:val="3EA763D742E04AF09C6724D8986E97F8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E60851" w:rsidP="007A2292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0040A1" w:rsidRPr="006D324B" w:rsidTr="00011E4D">
        <w:trPr>
          <w:trHeight w:val="846"/>
        </w:trPr>
        <w:tc>
          <w:tcPr>
            <w:tcW w:w="1384" w:type="dxa"/>
            <w:vMerge/>
            <w:vAlign w:val="center"/>
          </w:tcPr>
          <w:p w:rsidR="000040A1" w:rsidRPr="006D324B" w:rsidRDefault="000040A1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0040A1" w:rsidRPr="006D324B" w:rsidRDefault="000040A1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Smartfon jako new</w:t>
            </w:r>
            <w:r>
              <w:rPr>
                <w:rFonts w:cs="Arial"/>
                <w:sz w:val="20"/>
                <w:lang w:val="pl-PL"/>
              </w:rPr>
              <w:t>sroom. Dziennikarstwo online to </w:t>
            </w:r>
            <w:r w:rsidRPr="006D324B">
              <w:rPr>
                <w:rFonts w:cs="Arial"/>
                <w:sz w:val="20"/>
                <w:lang w:val="pl-PL"/>
              </w:rPr>
              <w:t>teraźniejszość. Innowacyjne podejście w wykorzystywaniu nowoczesnych technologii w pracy dziennikarskiej</w:t>
            </w:r>
          </w:p>
        </w:tc>
        <w:sdt>
          <w:sdtPr>
            <w:rPr>
              <w:rFonts w:cs="Arial"/>
              <w:sz w:val="20"/>
              <w:lang w:val="pl-PL"/>
            </w:rPr>
            <w:id w:val="1322595"/>
            <w:placeholder>
              <w:docPart w:val="5667C5EE6F9C453EAA1E5BDEF01656B1"/>
            </w:placeholder>
            <w:showingPlcHdr/>
            <w:dropDownList>
              <w:listItem w:displayText="1" w:value="1"/>
              <w:listItem w:displayText="2" w:value="2"/>
              <w:listItem w:displayText="3" w:value="3"/>
            </w:dropDownList>
          </w:sdtPr>
          <w:sdtContent>
            <w:tc>
              <w:tcPr>
                <w:tcW w:w="1843" w:type="dxa"/>
                <w:vAlign w:val="center"/>
              </w:tcPr>
              <w:p w:rsidR="000040A1" w:rsidRPr="006D324B" w:rsidRDefault="00E60851" w:rsidP="007A2292">
                <w:pPr>
                  <w:spacing w:line="240" w:lineRule="auto"/>
                  <w:jc w:val="center"/>
                  <w:rPr>
                    <w:rFonts w:cs="Arial"/>
                    <w:sz w:val="20"/>
                    <w:lang w:val="pl-PL"/>
                  </w:rPr>
                </w:pPr>
                <w:r>
                  <w:rPr>
                    <w:rFonts w:cs="Arial"/>
                    <w:sz w:val="20"/>
                    <w:lang w:val="pl-PL"/>
                  </w:rPr>
                  <w:t>……</w:t>
                </w:r>
              </w:p>
            </w:tc>
          </w:sdtContent>
        </w:sdt>
      </w:tr>
      <w:tr w:rsidR="00950E52" w:rsidRPr="006D324B" w:rsidTr="00011E4D">
        <w:trPr>
          <w:trHeight w:val="583"/>
        </w:trPr>
        <w:tc>
          <w:tcPr>
            <w:tcW w:w="1384" w:type="dxa"/>
            <w:vAlign w:val="center"/>
          </w:tcPr>
          <w:p w:rsidR="00950E52" w:rsidRPr="006D324B" w:rsidRDefault="00950E52" w:rsidP="007A2292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r w:rsidRPr="006D324B">
              <w:rPr>
                <w:rStyle w:val="Tekstzastpczy"/>
                <w:b/>
                <w:color w:val="0C4EB8"/>
                <w:sz w:val="20"/>
              </w:rPr>
              <w:t>11:45-13:15</w:t>
            </w:r>
          </w:p>
        </w:tc>
        <w:tc>
          <w:tcPr>
            <w:tcW w:w="6946" w:type="dxa"/>
            <w:vAlign w:val="center"/>
          </w:tcPr>
          <w:p w:rsidR="00950E52" w:rsidRPr="006D324B" w:rsidRDefault="00950E52" w:rsidP="007A2292">
            <w:pPr>
              <w:spacing w:line="240" w:lineRule="auto"/>
              <w:rPr>
                <w:rFonts w:cs="Arial"/>
                <w:color w:val="000000" w:themeColor="text1"/>
                <w:sz w:val="20"/>
                <w:lang w:val="pl-PL"/>
              </w:rPr>
            </w:pPr>
            <w:r w:rsidRPr="006D324B">
              <w:rPr>
                <w:rFonts w:cs="Arial"/>
                <w:sz w:val="20"/>
                <w:lang w:val="pl-PL"/>
              </w:rPr>
              <w:t>Debata: Medialna rewolucja – walka o umysły i serca odbiorców?</w:t>
            </w:r>
            <w:r w:rsidR="0050726F">
              <w:rPr>
                <w:rFonts w:cs="Arial"/>
                <w:sz w:val="20"/>
                <w:lang w:val="pl-PL"/>
              </w:rPr>
              <w:t xml:space="preserve"> Zakończenie Dni Mediów.</w:t>
            </w:r>
          </w:p>
        </w:tc>
        <w:tc>
          <w:tcPr>
            <w:tcW w:w="1843" w:type="dxa"/>
            <w:vAlign w:val="center"/>
          </w:tcPr>
          <w:p w:rsidR="00950E52" w:rsidRPr="006D324B" w:rsidRDefault="00E50E20" w:rsidP="007A2292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2235273"/>
                <w:placeholder>
                  <w:docPart w:val="F0CD9D5C37F946E38D5FC19E736A53AF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="00950E52"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  <w:tr w:rsidR="007A2292" w:rsidRPr="006D324B" w:rsidTr="00A360AD">
        <w:trPr>
          <w:trHeight w:val="447"/>
        </w:trPr>
        <w:tc>
          <w:tcPr>
            <w:tcW w:w="1384" w:type="dxa"/>
            <w:vAlign w:val="center"/>
          </w:tcPr>
          <w:p w:rsidR="007A2292" w:rsidRPr="003E7EF7" w:rsidRDefault="00653D90" w:rsidP="007A2292">
            <w:pPr>
              <w:spacing w:line="240" w:lineRule="auto"/>
              <w:rPr>
                <w:rFonts w:cs="Arial"/>
                <w:b/>
                <w:sz w:val="20"/>
                <w:lang w:val="pl-PL"/>
              </w:rPr>
            </w:pPr>
            <w:proofErr w:type="spellStart"/>
            <w:r>
              <w:rPr>
                <w:rStyle w:val="Tekstzastpczy"/>
                <w:b/>
                <w:color w:val="0C4EB8"/>
                <w:sz w:val="20"/>
              </w:rPr>
              <w:t>o</w:t>
            </w:r>
            <w:r w:rsidR="003E7EF7" w:rsidRPr="003E7EF7">
              <w:rPr>
                <w:rStyle w:val="Tekstzastpczy"/>
                <w:b/>
                <w:color w:val="0C4EB8"/>
                <w:sz w:val="20"/>
              </w:rPr>
              <w:t>d</w:t>
            </w:r>
            <w:proofErr w:type="spellEnd"/>
            <w:r w:rsidR="003E7EF7" w:rsidRPr="003E7EF7">
              <w:rPr>
                <w:rStyle w:val="Tekstzastpczy"/>
                <w:b/>
                <w:color w:val="0C4EB8"/>
                <w:sz w:val="20"/>
              </w:rPr>
              <w:t xml:space="preserve"> 14:30</w:t>
            </w:r>
          </w:p>
        </w:tc>
        <w:tc>
          <w:tcPr>
            <w:tcW w:w="6946" w:type="dxa"/>
            <w:vAlign w:val="center"/>
          </w:tcPr>
          <w:p w:rsidR="007A2292" w:rsidRPr="006D324B" w:rsidRDefault="007A2292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  <w:r>
              <w:rPr>
                <w:rFonts w:cs="Arial"/>
                <w:sz w:val="20"/>
                <w:lang w:val="pl-PL"/>
              </w:rPr>
              <w:t xml:space="preserve">Program towarzyszący (prosimy o </w:t>
            </w:r>
            <w:r w:rsidRPr="00B25F62">
              <w:rPr>
                <w:rFonts w:cs="Arial"/>
                <w:b/>
                <w:sz w:val="20"/>
                <w:lang w:val="pl-PL"/>
              </w:rPr>
              <w:t>wybór jednej opcji</w:t>
            </w:r>
            <w:r>
              <w:rPr>
                <w:rFonts w:cs="Arial"/>
                <w:sz w:val="20"/>
                <w:lang w:val="pl-PL"/>
              </w:rPr>
              <w:t>):</w:t>
            </w:r>
          </w:p>
        </w:tc>
        <w:tc>
          <w:tcPr>
            <w:tcW w:w="1843" w:type="dxa"/>
            <w:vAlign w:val="center"/>
          </w:tcPr>
          <w:p w:rsidR="007A2292" w:rsidRPr="006D324B" w:rsidRDefault="007A2292" w:rsidP="007A2292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</w:p>
        </w:tc>
      </w:tr>
      <w:tr w:rsidR="007A2292" w:rsidRPr="006D324B" w:rsidTr="00A360AD">
        <w:trPr>
          <w:trHeight w:val="415"/>
        </w:trPr>
        <w:tc>
          <w:tcPr>
            <w:tcW w:w="1384" w:type="dxa"/>
            <w:vMerge w:val="restart"/>
            <w:vAlign w:val="center"/>
          </w:tcPr>
          <w:p w:rsidR="007A2292" w:rsidRPr="006D324B" w:rsidRDefault="007A2292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7A2292" w:rsidRPr="006D324B" w:rsidRDefault="007A2292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r w:rsidRPr="007A2292">
              <w:rPr>
                <w:rFonts w:cs="Arial"/>
                <w:sz w:val="20"/>
                <w:lang w:val="pl-PL"/>
              </w:rPr>
              <w:t>Oprowadzanie po mieście: najpię</w:t>
            </w:r>
            <w:r w:rsidR="00A540A0">
              <w:rPr>
                <w:rFonts w:cs="Arial"/>
                <w:sz w:val="20"/>
                <w:lang w:val="pl-PL"/>
              </w:rPr>
              <w:t xml:space="preserve">kniejsze zabytki miasta kultury </w:t>
            </w:r>
            <w:r w:rsidR="006A0D10">
              <w:rPr>
                <w:rFonts w:cs="Arial"/>
                <w:sz w:val="20"/>
                <w:lang w:val="pl-PL"/>
              </w:rPr>
              <w:t>UN</w:t>
            </w:r>
            <w:r w:rsidRPr="007A2292">
              <w:rPr>
                <w:rFonts w:cs="Arial"/>
                <w:sz w:val="20"/>
                <w:lang w:val="pl-PL"/>
              </w:rPr>
              <w:t>ESCO</w:t>
            </w:r>
          </w:p>
        </w:tc>
        <w:tc>
          <w:tcPr>
            <w:tcW w:w="1843" w:type="dxa"/>
            <w:vAlign w:val="center"/>
          </w:tcPr>
          <w:p w:rsidR="007A2292" w:rsidRPr="006D324B" w:rsidRDefault="007A2292" w:rsidP="007A2292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944607"/>
                <w:placeholder>
                  <w:docPart w:val="9C31444956BE4C8296790BF7585A55BB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  <w:tr w:rsidR="007A2292" w:rsidRPr="006D324B" w:rsidTr="00A360AD">
        <w:trPr>
          <w:trHeight w:val="421"/>
        </w:trPr>
        <w:tc>
          <w:tcPr>
            <w:tcW w:w="1384" w:type="dxa"/>
            <w:vMerge/>
            <w:vAlign w:val="center"/>
          </w:tcPr>
          <w:p w:rsidR="007A2292" w:rsidRPr="006D324B" w:rsidRDefault="007A2292" w:rsidP="007A2292">
            <w:pPr>
              <w:spacing w:line="240" w:lineRule="auto"/>
              <w:rPr>
                <w:rFonts w:cs="Arial"/>
                <w:sz w:val="20"/>
                <w:lang w:val="pl-PL"/>
              </w:rPr>
            </w:pPr>
          </w:p>
        </w:tc>
        <w:tc>
          <w:tcPr>
            <w:tcW w:w="6946" w:type="dxa"/>
            <w:vAlign w:val="center"/>
          </w:tcPr>
          <w:p w:rsidR="007A2292" w:rsidRPr="006D324B" w:rsidRDefault="007A2292" w:rsidP="006A0D10">
            <w:pPr>
              <w:pStyle w:val="Akapitzlist"/>
              <w:numPr>
                <w:ilvl w:val="0"/>
                <w:numId w:val="15"/>
              </w:numPr>
              <w:spacing w:line="240" w:lineRule="auto"/>
              <w:ind w:left="176" w:hanging="143"/>
              <w:rPr>
                <w:rFonts w:cs="Arial"/>
                <w:sz w:val="20"/>
                <w:lang w:val="pl-PL"/>
              </w:rPr>
            </w:pPr>
            <w:proofErr w:type="spellStart"/>
            <w:r w:rsidRPr="007A2292">
              <w:rPr>
                <w:rFonts w:cs="Arial"/>
                <w:sz w:val="20"/>
                <w:lang w:val="pl-PL"/>
              </w:rPr>
              <w:t>Zwiedzanie</w:t>
            </w:r>
            <w:proofErr w:type="spellEnd"/>
            <w:r w:rsidRPr="007A2292">
              <w:rPr>
                <w:rFonts w:cs="Arial"/>
                <w:sz w:val="20"/>
                <w:lang w:val="pl-PL"/>
              </w:rPr>
              <w:t xml:space="preserve"> </w:t>
            </w:r>
            <w:proofErr w:type="spellStart"/>
            <w:r w:rsidRPr="007A2292">
              <w:rPr>
                <w:rFonts w:cs="Arial"/>
                <w:sz w:val="20"/>
                <w:lang w:val="pl-PL"/>
              </w:rPr>
              <w:t>żaglowca</w:t>
            </w:r>
            <w:proofErr w:type="spellEnd"/>
            <w:r w:rsidRPr="007A2292">
              <w:rPr>
                <w:rFonts w:cs="Arial"/>
                <w:sz w:val="20"/>
                <w:lang w:val="pl-PL"/>
              </w:rPr>
              <w:t xml:space="preserve"> </w:t>
            </w:r>
            <w:proofErr w:type="spellStart"/>
            <w:r w:rsidRPr="007A2292">
              <w:rPr>
                <w:rFonts w:cs="Arial"/>
                <w:sz w:val="20"/>
                <w:lang w:val="pl-PL"/>
              </w:rPr>
              <w:t>szkolnego</w:t>
            </w:r>
            <w:proofErr w:type="spellEnd"/>
            <w:r w:rsidRPr="007A2292">
              <w:rPr>
                <w:rFonts w:cs="Arial"/>
                <w:sz w:val="20"/>
                <w:lang w:val="pl-PL"/>
              </w:rPr>
              <w:t xml:space="preserve"> </w:t>
            </w:r>
            <w:proofErr w:type="spellStart"/>
            <w:r w:rsidRPr="007A2292">
              <w:rPr>
                <w:rFonts w:cs="Arial"/>
                <w:sz w:val="20"/>
                <w:lang w:val="pl-PL"/>
              </w:rPr>
              <w:t>Gorch</w:t>
            </w:r>
            <w:proofErr w:type="spellEnd"/>
            <w:r w:rsidRPr="007A2292">
              <w:rPr>
                <w:rFonts w:cs="Arial"/>
                <w:sz w:val="20"/>
                <w:lang w:val="pl-PL"/>
              </w:rPr>
              <w:t xml:space="preserve"> </w:t>
            </w:r>
            <w:proofErr w:type="spellStart"/>
            <w:r w:rsidRPr="007A2292">
              <w:rPr>
                <w:rFonts w:cs="Arial"/>
                <w:sz w:val="20"/>
                <w:lang w:val="pl-PL"/>
              </w:rPr>
              <w:t>Fock</w:t>
            </w:r>
            <w:proofErr w:type="spellEnd"/>
            <w:r w:rsidRPr="007A2292">
              <w:rPr>
                <w:rFonts w:cs="Arial"/>
                <w:sz w:val="20"/>
                <w:lang w:val="pl-PL"/>
              </w:rPr>
              <w:t xml:space="preserve"> 1 w porcie</w:t>
            </w:r>
          </w:p>
        </w:tc>
        <w:tc>
          <w:tcPr>
            <w:tcW w:w="1843" w:type="dxa"/>
            <w:vAlign w:val="center"/>
          </w:tcPr>
          <w:p w:rsidR="007A2292" w:rsidRPr="006D324B" w:rsidRDefault="007A2292" w:rsidP="007A2292">
            <w:pPr>
              <w:spacing w:line="240" w:lineRule="auto"/>
              <w:jc w:val="center"/>
              <w:rPr>
                <w:rFonts w:cs="Arial"/>
                <w:sz w:val="20"/>
                <w:lang w:val="pl-PL"/>
              </w:rPr>
            </w:pPr>
            <w:sdt>
              <w:sdtPr>
                <w:rPr>
                  <w:rFonts w:cs="Arial"/>
                  <w:b/>
                  <w:color w:val="00B0F0"/>
                  <w:sz w:val="20"/>
                  <w:lang w:val="pl-PL"/>
                </w:rPr>
                <w:id w:val="944608"/>
                <w:placeholder>
                  <w:docPart w:val="A0BAAA3301B44FF68FA0B7D1E4C7CF25"/>
                </w:placeholder>
                <w:showingPlcHdr/>
                <w:dropDownList>
                  <w:listItem w:displayText="TAK" w:value="TAK"/>
                  <w:listItem w:displayText="NIE" w:value="NIE"/>
                </w:dropDownList>
              </w:sdtPr>
              <w:sdtContent>
                <w:r w:rsidRPr="006D324B">
                  <w:rPr>
                    <w:rStyle w:val="Tekstzastpczy"/>
                    <w:color w:val="0C4EB8"/>
                    <w:sz w:val="20"/>
                  </w:rPr>
                  <w:t>Tak/Nie</w:t>
                </w:r>
              </w:sdtContent>
            </w:sdt>
          </w:p>
        </w:tc>
      </w:tr>
    </w:tbl>
    <w:p w:rsidR="00950E52" w:rsidRPr="00B36521" w:rsidRDefault="00950E52" w:rsidP="00456B0B">
      <w:pPr>
        <w:spacing w:line="276" w:lineRule="auto"/>
        <w:ind w:right="-2019"/>
        <w:rPr>
          <w:rFonts w:cs="Arial"/>
          <w:sz w:val="6"/>
          <w:szCs w:val="18"/>
          <w:lang w:val="pl-PL"/>
        </w:rPr>
      </w:pPr>
    </w:p>
    <w:p w:rsidR="00950E52" w:rsidRDefault="00950E52" w:rsidP="00456B0B">
      <w:pPr>
        <w:spacing w:line="276" w:lineRule="auto"/>
        <w:ind w:right="-2019"/>
        <w:rPr>
          <w:rFonts w:cs="Arial"/>
          <w:sz w:val="18"/>
          <w:szCs w:val="18"/>
          <w:lang w:val="pl-PL" w:eastAsia="pl-PL"/>
        </w:rPr>
      </w:pPr>
      <w:r w:rsidRPr="00456B0B">
        <w:rPr>
          <w:rFonts w:cs="Arial"/>
          <w:b/>
          <w:sz w:val="18"/>
          <w:szCs w:val="18"/>
          <w:lang w:val="pl-PL"/>
        </w:rPr>
        <w:t>*</w:t>
      </w:r>
      <w:r w:rsidRPr="00EA6F63">
        <w:rPr>
          <w:rFonts w:cs="Arial"/>
          <w:sz w:val="18"/>
          <w:szCs w:val="18"/>
          <w:lang w:val="pl-PL" w:eastAsia="pl-PL"/>
        </w:rPr>
        <w:t xml:space="preserve"> O udziale w warsztatach decyduje kolejność zgłoszeń.</w:t>
      </w:r>
      <w:r w:rsidRPr="0021194E">
        <w:rPr>
          <w:rFonts w:cs="Arial"/>
          <w:sz w:val="18"/>
          <w:szCs w:val="18"/>
          <w:lang w:val="pl-PL" w:eastAsia="pl-PL"/>
        </w:rPr>
        <w:t xml:space="preserve"> </w:t>
      </w:r>
    </w:p>
    <w:p w:rsidR="00950E52" w:rsidRPr="0021194E" w:rsidRDefault="00950E52" w:rsidP="00456B0B">
      <w:pPr>
        <w:spacing w:line="276" w:lineRule="auto"/>
        <w:ind w:right="-2019"/>
        <w:rPr>
          <w:rFonts w:cs="Arial"/>
          <w:sz w:val="18"/>
          <w:szCs w:val="18"/>
          <w:lang w:val="pl-PL" w:eastAsia="pl-PL"/>
        </w:rPr>
      </w:pPr>
    </w:p>
    <w:p w:rsidR="001D6B67" w:rsidRPr="00A340B7" w:rsidRDefault="00950E52" w:rsidP="0050726F">
      <w:pPr>
        <w:spacing w:line="276" w:lineRule="auto"/>
        <w:rPr>
          <w:rFonts w:cs="Arial"/>
          <w:sz w:val="20"/>
          <w:szCs w:val="22"/>
          <w:lang w:val="pl-PL"/>
        </w:rPr>
      </w:pPr>
      <w:r w:rsidRPr="00A340B7">
        <w:rPr>
          <w:rFonts w:cs="Arial"/>
          <w:sz w:val="20"/>
          <w:szCs w:val="22"/>
          <w:lang w:val="pl-PL"/>
        </w:rPr>
        <w:t>Uwagi:</w:t>
      </w:r>
      <w:r w:rsidR="001D6B67" w:rsidRPr="00A340B7">
        <w:rPr>
          <w:rFonts w:cs="Arial"/>
          <w:sz w:val="20"/>
          <w:szCs w:val="22"/>
          <w:lang w:val="pl-PL"/>
        </w:rPr>
        <w:t xml:space="preserve"> </w:t>
      </w:r>
      <w:sdt>
        <w:sdtPr>
          <w:rPr>
            <w:rFonts w:cs="Arial"/>
            <w:sz w:val="20"/>
            <w:szCs w:val="22"/>
            <w:lang w:val="pl-PL"/>
          </w:rPr>
          <w:id w:val="2235410"/>
          <w:placeholder>
            <w:docPart w:val="A05B1835790147359DAFECBB48FC9DB3"/>
          </w:placeholder>
          <w:showingPlcHdr/>
          <w:text/>
        </w:sdtPr>
        <w:sdtContent>
          <w:r w:rsidR="008E7CB2">
            <w:rPr>
              <w:rStyle w:val="Tekstzastpczy"/>
            </w:rPr>
            <w:t>……………………………………………</w:t>
          </w:r>
          <w:r w:rsidR="0050726F">
            <w:rPr>
              <w:rStyle w:val="Tekstzastpczy"/>
            </w:rPr>
            <w:t>………………………………..</w:t>
          </w:r>
          <w:r w:rsidR="008E7CB2">
            <w:rPr>
              <w:rStyle w:val="Tekstzastpczy"/>
            </w:rPr>
            <w:t>…………….</w:t>
          </w:r>
        </w:sdtContent>
      </w:sdt>
    </w:p>
    <w:p w:rsidR="0050726F" w:rsidRPr="00B36521" w:rsidRDefault="0050726F" w:rsidP="0050726F">
      <w:pPr>
        <w:spacing w:line="240" w:lineRule="auto"/>
        <w:rPr>
          <w:rFonts w:cs="Arial"/>
          <w:sz w:val="16"/>
          <w:szCs w:val="22"/>
          <w:lang w:val="pl-PL"/>
        </w:rPr>
      </w:pPr>
    </w:p>
    <w:p w:rsidR="001D6B67" w:rsidRDefault="00950E52" w:rsidP="002B3F46">
      <w:pPr>
        <w:spacing w:line="276" w:lineRule="auto"/>
        <w:rPr>
          <w:rFonts w:eastAsia="Bosch Office Sans" w:cs="Arial"/>
          <w:szCs w:val="22"/>
          <w:lang w:val="pl-PL"/>
        </w:rPr>
      </w:pPr>
      <w:r w:rsidRPr="00413060">
        <w:rPr>
          <w:rFonts w:eastAsia="Bosch Office Sans" w:cs="Arial"/>
          <w:szCs w:val="22"/>
          <w:lang w:val="pl-PL"/>
        </w:rPr>
        <w:t>Prosimy o przesłanie formularza na adres</w:t>
      </w:r>
      <w:r w:rsidRPr="00F16C43">
        <w:rPr>
          <w:rStyle w:val="Tekstzastpczy"/>
          <w:b/>
          <w:color w:val="0C4EB8"/>
        </w:rPr>
        <w:t xml:space="preserve"> </w:t>
      </w:r>
      <w:r w:rsidR="00394B42" w:rsidRPr="00394B42">
        <w:rPr>
          <w:rStyle w:val="Tekstzastpczy"/>
          <w:b/>
          <w:color w:val="0C4EB8"/>
        </w:rPr>
        <w:t>weronika.sochacka@fwpn.org.pl</w:t>
      </w:r>
      <w:r w:rsidRPr="00413060">
        <w:rPr>
          <w:rFonts w:eastAsia="Bosch Office Sans" w:cs="Arial"/>
          <w:szCs w:val="22"/>
          <w:lang w:val="pl-PL"/>
        </w:rPr>
        <w:t xml:space="preserve"> albo </w:t>
      </w:r>
      <w:r>
        <w:rPr>
          <w:rFonts w:eastAsia="Bosch Office Sans" w:cs="Arial"/>
          <w:szCs w:val="22"/>
          <w:lang w:val="pl-PL"/>
        </w:rPr>
        <w:t>f</w:t>
      </w:r>
      <w:r w:rsidRPr="00413060">
        <w:rPr>
          <w:rFonts w:eastAsia="Bosch Office Sans" w:cs="Arial"/>
          <w:szCs w:val="22"/>
          <w:lang w:val="pl-PL"/>
        </w:rPr>
        <w:t>aksem na 0048 22 338 62 01.</w:t>
      </w:r>
    </w:p>
    <w:sectPr w:rsidR="001D6B67" w:rsidSect="00456B0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094" w:right="991" w:bottom="680" w:left="993" w:header="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D44" w:rsidRDefault="00EC0D44">
      <w:r>
        <w:separator/>
      </w:r>
    </w:p>
  </w:endnote>
  <w:endnote w:type="continuationSeparator" w:id="0">
    <w:p w:rsidR="00EC0D44" w:rsidRDefault="00EC0D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Bosch Office Sans">
    <w:altName w:val="Arial"/>
    <w:charset w:val="00"/>
    <w:family w:val="swiss"/>
    <w:pitch w:val="variable"/>
    <w:sig w:usb0="A00000AF" w:usb1="1000205B" w:usb2="00000000" w:usb3="00000000" w:csb0="00000093" w:csb1="00000000"/>
  </w:font>
  <w:font w:name="MLStat">
    <w:altName w:val="Times New Roman"/>
    <w:panose1 w:val="00000000000000000000"/>
    <w:charset w:val="00"/>
    <w:family w:val="roman"/>
    <w:notTrueType/>
    <w:pitch w:val="default"/>
    <w:sig w:usb0="0282A578" w:usb1="00000008" w:usb2="0282A578" w:usb3="00000008" w:csb0="0000002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46" w:rsidRDefault="002B3F46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7456" behindDoc="0" locked="0" layoutInCell="0" allowOverlap="1">
          <wp:simplePos x="0" y="0"/>
          <wp:positionH relativeFrom="column">
            <wp:posOffset>4808220</wp:posOffset>
          </wp:positionH>
          <wp:positionV relativeFrom="paragraph">
            <wp:posOffset>-183515</wp:posOffset>
          </wp:positionV>
          <wp:extent cx="1419225" cy="142875"/>
          <wp:effectExtent l="19050" t="0" r="9525" b="0"/>
          <wp:wrapNone/>
          <wp:docPr id="43" name="Obraz 43" descr="rb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rbs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2579370</wp:posOffset>
          </wp:positionH>
          <wp:positionV relativeFrom="paragraph">
            <wp:posOffset>-593090</wp:posOffset>
          </wp:positionV>
          <wp:extent cx="1019175" cy="790575"/>
          <wp:effectExtent l="19050" t="0" r="9525" b="0"/>
          <wp:wrapTight wrapText="bothSides">
            <wp:wrapPolygon edited="0">
              <wp:start x="-404" y="0"/>
              <wp:lineTo x="-404" y="21340"/>
              <wp:lineTo x="21802" y="21340"/>
              <wp:lineTo x="21802" y="0"/>
              <wp:lineTo x="-404" y="0"/>
            </wp:wrapPolygon>
          </wp:wrapTight>
          <wp:docPr id="12" name="irc_mi" descr="bilde?Site=GS&amp;Date=20130523&amp;Category=REGION&amp;ArtNo=130529843&amp;Ref=AR&amp;border=0&amp;MaxW=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bilde?Site=GS&amp;Date=20130523&amp;Category=REGION&amp;ArtNo=130529843&amp;Ref=AR&amp;border=0&amp;MaxW=17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50E52"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179070</wp:posOffset>
          </wp:positionH>
          <wp:positionV relativeFrom="paragraph">
            <wp:posOffset>-326390</wp:posOffset>
          </wp:positionV>
          <wp:extent cx="1266825" cy="438150"/>
          <wp:effectExtent l="19050" t="0" r="9525" b="0"/>
          <wp:wrapNone/>
          <wp:docPr id="11" name="Obraz 45" descr="fwpn-logo-podstawowa-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fwpn-logo-podstawowa-gra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46" w:rsidRPr="00457B5D" w:rsidRDefault="005163D8" w:rsidP="0025139A">
    <w:pPr>
      <w:tabs>
        <w:tab w:val="center" w:pos="4153"/>
        <w:tab w:val="right" w:pos="8306"/>
      </w:tabs>
      <w:spacing w:line="272" w:lineRule="atLeast"/>
      <w:rPr>
        <w:noProof/>
      </w:rPr>
    </w:pPr>
    <w:r>
      <w:rPr>
        <w:noProof/>
        <w:lang w:val="pl-PL"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5293995</wp:posOffset>
          </wp:positionH>
          <wp:positionV relativeFrom="paragraph">
            <wp:posOffset>-565785</wp:posOffset>
          </wp:positionV>
          <wp:extent cx="1192530" cy="495300"/>
          <wp:effectExtent l="19050" t="0" r="7620" b="0"/>
          <wp:wrapSquare wrapText="bothSides"/>
          <wp:docPr id="4" name="Obraz 3" descr="RBS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S_Log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253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3931920</wp:posOffset>
          </wp:positionH>
          <wp:positionV relativeFrom="paragraph">
            <wp:posOffset>-518160</wp:posOffset>
          </wp:positionV>
          <wp:extent cx="1181100" cy="542925"/>
          <wp:effectExtent l="19050" t="0" r="0" b="0"/>
          <wp:wrapSquare wrapText="bothSides"/>
          <wp:docPr id="2" name="Obraz 11" descr="http://pl.mecklenburg-vorpommern.de/fileadmin/layout/img/logo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pl.mecklenburg-vorpommern.de/fileadmin/layout/img/logo_en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2950845</wp:posOffset>
          </wp:positionH>
          <wp:positionV relativeFrom="paragraph">
            <wp:posOffset>-737235</wp:posOffset>
          </wp:positionV>
          <wp:extent cx="676275" cy="828675"/>
          <wp:effectExtent l="19050" t="0" r="9525" b="0"/>
          <wp:wrapSquare wrapText="bothSides"/>
          <wp:docPr id="3" name="Obraz 2" descr="Logo_Long_Ship_4C_gro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ong_Ship_4C_groß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627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1388745</wp:posOffset>
          </wp:positionH>
          <wp:positionV relativeFrom="paragraph">
            <wp:posOffset>-594360</wp:posOffset>
          </wp:positionV>
          <wp:extent cx="1276350" cy="571500"/>
          <wp:effectExtent l="19050" t="0" r="0" b="0"/>
          <wp:wrapSquare wrapText="bothSides"/>
          <wp:docPr id="1" name="Obraz 0" descr="ZS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S_Logo_4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763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-40005</wp:posOffset>
          </wp:positionH>
          <wp:positionV relativeFrom="paragraph">
            <wp:posOffset>-517570</wp:posOffset>
          </wp:positionV>
          <wp:extent cx="1295400" cy="447675"/>
          <wp:effectExtent l="19050" t="0" r="0" b="0"/>
          <wp:wrapNone/>
          <wp:docPr id="45" name="Obraz 45" descr="fwpn-logo-podstawowa-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fwpn-logo-podstawowa-gra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D44" w:rsidRDefault="00EC0D44">
      <w:r>
        <w:separator/>
      </w:r>
    </w:p>
  </w:footnote>
  <w:footnote w:type="continuationSeparator" w:id="0">
    <w:p w:rsidR="00EC0D44" w:rsidRDefault="00EC0D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46" w:rsidRDefault="002B3F46" w:rsidP="0025139A">
    <w:pPr>
      <w:rPr>
        <w:rFonts w:cs="Arial"/>
        <w:sz w:val="2"/>
        <w:szCs w:val="2"/>
      </w:rPr>
    </w:pPr>
    <w:r>
      <w:rPr>
        <w:rFonts w:cs="Arial"/>
        <w:sz w:val="2"/>
        <w:szCs w:val="2"/>
      </w:rPr>
      <w:tab/>
    </w:r>
    <w:r>
      <w:rPr>
        <w:rFonts w:cs="Arial"/>
        <w:sz w:val="2"/>
        <w:szCs w:val="2"/>
      </w:rPr>
      <w:tab/>
    </w:r>
  </w:p>
  <w:p w:rsidR="002B3F46" w:rsidRPr="00AB5B43" w:rsidRDefault="002B3F46" w:rsidP="0025139A">
    <w:pPr>
      <w:rPr>
        <w:rFonts w:cs="Arial"/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46" w:rsidRDefault="002B3F46" w:rsidP="0025139A">
    <w:pPr>
      <w:rPr>
        <w:rFonts w:cs="Arial"/>
        <w:b/>
        <w:noProof/>
        <w:color w:val="31849B" w:themeColor="accent5" w:themeShade="BF"/>
        <w:lang w:val="pl-PL"/>
      </w:rPr>
    </w:pPr>
  </w:p>
  <w:p w:rsidR="002B3F46" w:rsidRDefault="002B3F46" w:rsidP="0025139A">
    <w:pPr>
      <w:rPr>
        <w:rFonts w:cs="Arial"/>
        <w:b/>
        <w:noProof/>
        <w:color w:val="31849B" w:themeColor="accent5" w:themeShade="BF"/>
        <w:lang w:val="pl-PL"/>
      </w:rPr>
    </w:pPr>
  </w:p>
  <w:p w:rsidR="002B3F46" w:rsidRPr="00C01AA9" w:rsidRDefault="002B3F46" w:rsidP="0025139A">
    <w:pPr>
      <w:rPr>
        <w:rFonts w:cs="Arial"/>
        <w:b/>
        <w:noProof/>
        <w:color w:val="31849B" w:themeColor="accent5" w:themeShade="BF"/>
        <w:lang w:val="pl-PL"/>
      </w:rPr>
    </w:pPr>
    <w:r>
      <w:rPr>
        <w:b/>
        <w:color w:val="31849B" w:themeColor="accent5" w:themeShade="BF"/>
        <w:lang w:val="pl-PL"/>
      </w:rPr>
      <w:t xml:space="preserve">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D1093"/>
    <w:multiLevelType w:val="hybridMultilevel"/>
    <w:tmpl w:val="13CE3338"/>
    <w:lvl w:ilvl="0" w:tplc="66A67902">
      <w:numFmt w:val="bullet"/>
      <w:pStyle w:val="Aufzhlung"/>
      <w:lvlText w:val="-"/>
      <w:lvlJc w:val="left"/>
      <w:pPr>
        <w:tabs>
          <w:tab w:val="num" w:pos="272"/>
        </w:tabs>
        <w:ind w:left="272" w:hanging="272"/>
      </w:pPr>
      <w:rPr>
        <w:rFonts w:ascii="Arial" w:hAnsi="Arial" w:hint="default"/>
        <w:b w:val="0"/>
        <w:i w:val="0"/>
      </w:rPr>
    </w:lvl>
    <w:lvl w:ilvl="1" w:tplc="D9DC8C6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cs="Times New Roman" w:hint="default"/>
        <w:b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F494F"/>
    <w:multiLevelType w:val="multilevel"/>
    <w:tmpl w:val="8676FB1E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4E165A1"/>
    <w:multiLevelType w:val="hybridMultilevel"/>
    <w:tmpl w:val="360616C6"/>
    <w:lvl w:ilvl="0" w:tplc="DA3245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6152F8"/>
    <w:multiLevelType w:val="singleLevel"/>
    <w:tmpl w:val="5846CCC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A3C5D12"/>
    <w:multiLevelType w:val="hybridMultilevel"/>
    <w:tmpl w:val="6CBA8FEC"/>
    <w:lvl w:ilvl="0" w:tplc="DBA61EC4">
      <w:numFmt w:val="bullet"/>
      <w:lvlText w:val="-"/>
      <w:lvlJc w:val="left"/>
      <w:pPr>
        <w:tabs>
          <w:tab w:val="num" w:pos="287"/>
        </w:tabs>
        <w:ind w:left="287" w:hanging="227"/>
      </w:pPr>
      <w:rPr>
        <w:rFonts w:ascii="Arial" w:eastAsia="Bosch Office Sans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AD0722"/>
    <w:multiLevelType w:val="hybridMultilevel"/>
    <w:tmpl w:val="81867FC2"/>
    <w:lvl w:ilvl="0" w:tplc="DBA61EC4"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Arial" w:eastAsia="Bosch Office Sans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097C10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75521"/>
    <w:multiLevelType w:val="hybridMultilevel"/>
    <w:tmpl w:val="4F4A2B3A"/>
    <w:lvl w:ilvl="0" w:tplc="18DE83CE">
      <w:start w:val="1"/>
      <w:numFmt w:val="decimal"/>
      <w:pStyle w:val="Nummerierung"/>
      <w:lvlText w:val="%1."/>
      <w:lvlJc w:val="right"/>
      <w:pPr>
        <w:tabs>
          <w:tab w:val="num" w:pos="272"/>
        </w:tabs>
        <w:ind w:left="272" w:hanging="272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144EEF"/>
    <w:multiLevelType w:val="hybridMultilevel"/>
    <w:tmpl w:val="08842C94"/>
    <w:lvl w:ilvl="0" w:tplc="3F061B1A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6A439E"/>
    <w:multiLevelType w:val="multilevel"/>
    <w:tmpl w:val="CB88C31A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Bosch Office Sans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01410A"/>
    <w:multiLevelType w:val="singleLevel"/>
    <w:tmpl w:val="A8D0D19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6CDF03E8"/>
    <w:multiLevelType w:val="singleLevel"/>
    <w:tmpl w:val="2ADE068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7F3611B1"/>
    <w:multiLevelType w:val="hybridMultilevel"/>
    <w:tmpl w:val="CB88C31A"/>
    <w:lvl w:ilvl="0" w:tplc="ECDECF64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Bosch Office Sans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C15D55"/>
    <w:multiLevelType w:val="hybridMultilevel"/>
    <w:tmpl w:val="8B885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F36822"/>
    <w:multiLevelType w:val="hybridMultilevel"/>
    <w:tmpl w:val="94F2B314"/>
    <w:lvl w:ilvl="0" w:tplc="D0144BA6">
      <w:start w:val="1"/>
      <w:numFmt w:val="decimal"/>
      <w:lvlText w:val="%1."/>
      <w:lvlJc w:val="left"/>
      <w:pPr>
        <w:ind w:left="720" w:hanging="360"/>
      </w:pPr>
      <w:rPr>
        <w:rFonts w:hint="default"/>
        <w:color w:val="31849B" w:themeColor="accent5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"/>
  </w:num>
  <w:num w:numId="5">
    <w:abstractNumId w:val="6"/>
  </w:num>
  <w:num w:numId="6">
    <w:abstractNumId w:val="12"/>
  </w:num>
  <w:num w:numId="7">
    <w:abstractNumId w:val="2"/>
  </w:num>
  <w:num w:numId="8">
    <w:abstractNumId w:val="0"/>
  </w:num>
  <w:num w:numId="9">
    <w:abstractNumId w:val="7"/>
  </w:num>
  <w:num w:numId="10">
    <w:abstractNumId w:val="9"/>
  </w:num>
  <w:num w:numId="11">
    <w:abstractNumId w:val="4"/>
  </w:num>
  <w:num w:numId="12">
    <w:abstractNumId w:val="5"/>
  </w:num>
  <w:num w:numId="13">
    <w:abstractNumId w:val="14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8" w:dllVersion="513" w:checkStyle="1"/>
  <w:activeWritingStyle w:appName="MSWord" w:lang="en-US" w:vendorID="8" w:dllVersion="513" w:checkStyle="1"/>
  <w:activeWritingStyle w:appName="MSWord" w:lang="pl-PL" w:vendorID="12" w:dllVersion="512" w:checkStyle="1"/>
  <w:proofState w:spelling="clean"/>
  <w:attachedTemplate r:id="rId1"/>
  <w:stylePaneFormatFilter w:val="3F01"/>
  <w:documentProtection w:edit="forms" w:enforcement="1" w:cryptProviderType="rsaFull" w:cryptAlgorithmClass="hash" w:cryptAlgorithmType="typeAny" w:cryptAlgorithmSid="4" w:cryptSpinCount="100000" w:hash="T0yfWDdNRKYRQWVmotVabbdd068=" w:salt="tNQcrvXBrrOf5XFeDhQ95Q=="/>
  <w:defaultTabStop w:val="720"/>
  <w:hyphenationZone w:val="142"/>
  <w:drawingGridHorizontalSpacing w:val="110"/>
  <w:drawingGridVerticalSpacing w:val="142"/>
  <w:displayHorizontalDrawingGridEvery w:val="2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docVars>
    <w:docVar w:name="cfg.ActiveLayout" w:val="System.MainNode1.Layout1"/>
    <w:docVar w:name="cfg.LastPrintLayout.Index" w:val="2"/>
    <w:docVar w:name="cfg.Ressources.1031" w:val="[1031]_x000D__x000A_Name=German (Standard)_x000D__x000A_Rows=191_x000D__x000A_1=Kontakt_x000D__x000A_2=Direktwahl_x000D__x000A_3=EMail_x000D__x000A_4=Datum_x000D__x000A_5=Betreff_x000D__x000A_6=Seite_x000D__x000A_7=Empfänger_x000D__x000A_8=Firma_x000D__x000A_9=Abteilung_x000D__x000A_10=Seiten_x000D__x000A_11=von_x000D__x000A_12=Absender_x000D__x000A_13=z. K._x000D__x000A_14=Telefax_x000D__x000A_15=Pflichtenheft_x000D__x000A_16=Von_x000D__x000A_17=Leitung_x000D__x000A_18=Protokoll_x000D__x000A_19=Organis._x000D__x000A_20=Termin/Ort_x000D__x000A_21=Thema_x000D__x000A_22=Erzeugnis_x000D__x000A_23=SNR_x000D__x000A_24=Erprobt_x000D__x000A_25=Teilnehmer_x000D__x000A_26=Einladung_x000D__x000A_27=Erprobungsdurchsprache_x000D__x000A_28=Erprobungsbericht_x000D__x000A_29=Einladender_x000D__x000A_30=Nummer_x000D__x000A_31=Ausgabe_x000D__x000A_32=Titel_x000D__x000A_33=Beschreibung_x000D__x000A_34=Zentralanweisung_x000D__x000A_35=TT-Verfahrensanweisung_x000D__x000A_36=Pflichtenheft_x000D__x000A_37=Bericht_x000D__x000A_38=Vorname_x000D__x000A_39=Nachname_x000D__x000A_40=Telefon_x000D__x000A_41=Telefax_x000D__x000A_42=Email_x000D__x000A_43=Tel_x000D__x000A_44=Fax_x000D__x000A_45=Nr._x000D__x000A_46=Telefon_x000D__x000A_47=Seite_x000D__x000A_48=Zeit_x000D__x000A_49=Ort_x000D__x000A_50=Termin_x000D__x000A_51=Kontakt Vorname_x000D__x000A_52=Kontakt Nachname_x000D__x000A_53=Kontakt Abteilung_x000D__x000A_54=Kontakt Telefon_x000D__x000A_55=Kontakt Telefax_x000D__x000A_56=Datum Termin_x000D__x000A_57=Zeit Termin_x000D__x000A_58=Ort Termin_x000D__x000A_59=Organis. Vorname_x000D__x000A_60=Organis. Nachname_x000D__x000A_61=Organis. Abteilung_x000D__x000A_62=Dokument-Nr_x000D__x000A_63=Vertraulichkeits-/Anlageverm._x000D__x000A_64=Anlage 1 zum Schreilben vom_x000D__x000A_65=Dokument-Titel_x000D__x000A_66=Zusatzvermerk_x000D__x000A_67=Aufsichtsratsvorsitz_x000D__x000A_68=Geschäftsführung_x000D__x000A_69=Besucher_x000D__x000A_70=Bankverbindung_x000D__x000A_71=Absender_x000D__x000A_72=Telefon_x000D__x000A_73=Telefax_x000D__x000A_74=Kopien an_x000D__x000A_75=Anlagevermerk_x000D__x000A_76=Kst._x000D__x000A_77=Personal-Nr._x000D__x000A_78=Währung_x000D__x000A_79=Reise_x000D__x000A_80=Reiseziele_x000D__x000A_81=Reisezweck_x000D__x000A_82=Besuch bei_x000D__x000A_83=Auftrags-Nr._x000D__x000A_84=Sätze[DM]_x000D__x000A_85=km-Geld_x000D__x000A_86=Früstück_x000D__x000A_87=Mittag/Abend_x000D__x000A_88=Wechselkurs_x000D__x000A_89=Beleg-Nr._x000D__x000A_90=Bearbeiter_x000D__x000A_91=Tel Vorwahl_x000D__x000A_92=Tel Nummer_x000D__x000A_93=Tel Durchwahl_x000D__x000A_94=Abteilung Über_x000D__x000A_95=Abteilung An_x000D__x000A_96=F'Konto_x000D__x000A_97=Kostenart_x000D__x000A_98=Ez.-Art_x000D__x000A_99=Ez.-Klasse_x000D__x000A_100=Name_x000D__x000A_101=deutsch_x000D__x000A_102=englisch_x000D__x000A_103=tschechisch_x000D__x000A_104=dänisch_x000D__x000A_105=holländisch_x000D__x000A_106=französisch_x000D__x000A_107=portugiesisch_x000D__x000A_108=russisch_x000D__x000A_109=spanisch_x000D__x000A_110=türkisch_x000D__x000A_111=Postvermerk_x000D__x000A_112=PLZ-Ort_x0009__x0009__x0009__x0009__x0009__x0009__x000D__x000A_113=Land_x000D__x000A_114=Bestellung_x000D__x000A_115=Zeichen_x000D__x000A_116=Bearbeiter_x000D__x000A_117=Bosch ID_x000D__x000A_118=UST-ID_x000D__x000A_119=Text Zwi. Sum_x000D__x000A_120=Preis pro_x000D__x000A_121=MwSt (%)_x000D__x000A_122=Umrechung_x000D__x000A_123=Text Summe_x000D__x000A_124=Nr._x000D__x000A_125=Konto-Nr._x000D__x000A_126=Abbruch_x000D__x000A_127=Anzeigen_x000D__x000A_128=Le logo_x000D__x000A_129=Maske_x000D__x000A_130=Standort_x000D__x000A_131=Verwalten_x000D__x000A_132=Speichern_x000D__x000A_133=Löschen_x000D__x000A_134=Übernehmen_x000D__x000A_135=Standardtext 1_x000D__x000A_136=Standardtext 2_x000D__x000A_137=ExchangRateFrom(G)_x000D__x000A_138=ExchangRateTo(G)_x000D__x000A_139=DateDFG(G)_x000D__x000A_140=Month(G)_x000D__x000A_141=Jahre_x000D__x000A_142=Person-Konto_x000D__x000A_143=Pol.Kennz._x000D__x000A_144=Ausland (DM)_x000D__x000A_145=Inland (DM)_x000D__x000A_146=Logopapier_x000D__x000A_147=Leeres Blatt_x000D__x000A_148=Zusätzliche Kontakte_x000D__x000A_149=Von_x000D__x000A_150=Bearbeiter_x000D__x000A_151=Telefon-Durchwahl_x000D__x000A_152=Telefax-Durchwahl_x000D__x000A_153=Funktion / Geschäftsbereich_x000D__x000A_154=Geschäftsbereich_x000D__x000A_155=Dokumentart_x000D__x000A_156=Gültigk.-Datum_x000D__x000A_157=Ändg.-Nr./Index_x000D__x000A_158=Arbeitsgang-Text_x000D__x000A_159=Arbeitsplan-Nr._x000D__x000A_160=Arbg.-Nr._x000D__x000A_161=Bezeichnung_x000D__x000A_162=Forts._x000D__x000A_163=Index_x000D__x000A_164=Inventar-Nr._x000D__x000A_165=Ordg-Nr./Klassifiz._x000D__x000A_166=Sachnummer (Dokument)_x000D__x000A_167=Sachnummer (Teil)_x000D__x000A_168=Teil_x000D__x000A_169=Werkstatt_x000D__x000A_170=Zust. Abtlg._x000D__x000A_171=Bereich_x000D__x000A_172=Verpflichtende(r)_x000D__x000A_173=Datum der Unterschift_x000D__x000A_174=Funktion_x000D__x000A_175=Beratung_x000D__x000A_176=Seminar_x000D__x000A_177=Referent_x000D__x000A_178=Ausgabe/Ergänzung_x000D__x000A_179=Geprüft von:_x000D__x000A_180=E-Abteilung:_x000D__x000A_181=E-Leiter:_x000D__x000A_182=U´schrift:_x000D__x000A_183=Anlage(n):_x000D__x000A_184=Bericht geht an Kunde:_x000D__x000A_185=Programmbereich_x000D__x000A_186=Ansprechpartner_x000D__x000A_187=Funktion_x000D__x000A_188=Internet_x000D__x000A_189=Dokumenttitel_x000D__x000A_190=zur Kenntnis_x000D__x000A_191=Überschrift_x000D__x000A_"/>
    <w:docVar w:name="cfg.Ressources.1036" w:val="[1036]_x000D__x000A_Name=French (Standard)_x000D__x000A_Rows=191_x000D__x000A_1=Contact_x000D__x000A_2=Sélection directe_x000D__x000A_3=EMail_x000D__x000A_4=Date_x000D__x000A_5=Objet_x000D__x000A_6=Page_x000D__x000A_7=Destinataire_x000D__x000A_8=Entreprise_x000D__x000A_9=Service_x000D__x000A_10=Pages_x000D__x000A_11=à_x000D__x000A_12=Expéditeur_x000D__x000A_13=Pour votre information !_x000D__x000A_14=Télécopie_x000D__x000A_15=Cahier de charges_x000D__x000A_16=De_x000D__x000A_17=Direction_x000D__x000A_18=Protocole_x000D__x000A_19=Org._x000D__x000A_20=Date/Lieu_x000D__x000A_21=Sujet_x000D__x000A_22=Produit_x000D__x000A_23=Numéro de série_x000D__x000A_24=Eprouvé_x000D__x000A_25=Participant_x000D__x000A_26=Invitation_x000D__x000A_27=Discussion d'épreuve_x000D__x000A_28=Rapport d'épreuve_x000D__x000A_29=Hôte_x000D__x000A_30=Numéro_x000D__x000A_31=Version_x000D__x000A_32=Titre_x000D__x000A_33=Description_x000D__x000A_34=Instruction centrale_x000D__x000A_35=Instruction de procédure_x000D__x000A_36=Cahier de charges_x000D__x000A_37=Rapport_x000D__x000A_38=Prénom_x000D__x000A_39=Nom_x000D__x000A_40=Téléphone_x000D__x000A_41=Télécopie_x000D__x000A_42=Email_x000D__x000A_43=Tél_x000D__x000A_44=Télécopie_x000D__x000A_45=No._x000D__x000A_46=Téléphone_x000D__x000A_47=Page_x000D__x000A_48=Heure_x000D__x000A_49=Lieu_x000D__x000A_50=Date_x000D__x000A_51=Contact prénom_x000D__x000A_52=Contact nom_x000D__x000A_53=Contact service_x000D__x000A_54=Contact téléphone_x000D__x000A_55=Contact télécopie_x000D__x000A_56=Date rendez-vous_x000D__x000A_57=Heure rendez-vous_x000D__x000A_58=Lieu rendez-vous_x000D__x000A_59=Org. prénom_x000D__x000A_60=Org. nom_x000D__x000A_61=Org. service_x000D__x000A_62=Numéro du document_x000D__x000A_63=Note de conf. et de p.j._x000D__x000A_64=Pièce jointe 1 à la lettre du_x000D__x000A_65=Titre du document_x000D__x000A_66=Note supplémentaire_x000D__x000A_67=Présidence du conseil de surveillance_x000D__x000A_68=Gestion_x000D__x000A_69=Invité_x000D__x000A_70=Référence bancaire_x000D__x000A_71=Expéditeur_x000D__x000A_72=Téléphone_x000D__x000A_73=Télécopie_x000D__x000A_74=Copie à_x000D__x000A_75=Note de pièce jointe_x000D__x000A_76=_x000D__x000A_77=_x000D__x000A_78=_x000D__x000A_79=_x000D__x000A_80=_x000D__x000A_81=_x000D__x000A_82=_x000D__x000A_83=_x000D__x000A_84=_x000D__x000A_85=_x000D__x000A_86=_x000D__x000A_87=_x000D__x000A_88=_x000D__x000A_89=_x000D__x000A_90=_x000D__x000A_91=Indicatif_x000D__x000A_92=_x000D__x000A_93=Poste_x000D__x000A_94=_x000D__x000A_95=_x000D__x000A_96=_x000D__x000A_97=_x000D__x000A_98=_x000D__x000A_99=_x000D__x000A_100=_x000D__x000A_101=Allemand_x000D__x000A_102=Anglais_x000D__x000A_103=Tchèque_x000D__x000A_104=Danois_x000D__x000A_105=Néerlandais_x000D__x000A_106=Français_x000D__x000A_107=Portugais_x000D__x000A_108=Russe_x000D__x000A_109=Espagnol_x000D__x000A_110=Turque_x000D__x000A_111=Type d'envoi_x000D__x000A_112=C.P. Ville_x000D__x000A_113=Pays_x000D__x000A_114=Commande_x000D__x000A_115=Référence_x000D__x000A_116=Emetteur_x000D__x000A_117=Bosch ID_x000D__x000A_118=UST-ID_x000D__x000A_119=Texte Subtotal_x000D__x000A_120=Prix pour_x000D__x000A_121=TVA (%)_x000D__x000A_122=Facteur_x000D__x000A_123=Texte Total_x000D__x000A_124=N°_x000D__x000A_125=N° Compte_x000D__x000A_126=Annuler_x000D__x000A_127=Montrer_x000D__x000A_128=Logo_x000D__x000A_129=Le masque_x000D__x000A_130=Site_x000D__x000A_131=Enregistrer_x000D__x000A_132=Supprimer_x000D__x000A_133=Utiliser_x000D__x000A_134=Répertoire_x000D__x000A_135=Standardtexte 1_x000D__x000A_136=Standardtexte 2_x000D__x000A_137=ExchangRateFrom(F)_x000D__x000A_138=ExchangRateTo(F)_x000D__x000A_139=DateDFG(F)_x000D__x000A_140=Month(F)_x000D__x000A_141=Year(F)_x000D__x000A_142=Person-Konto(F)_x000D__x000A_143=Pol.Kennz.(F)_x000D__x000A_144=Ausland (DM) (F)_x000D__x000A_145=Inland (DM) (F)_x000D__x000A_146=Feuille logotype_x000D__x000A_147=Feuille vierge_x000D__x000A_148=D'autres contacts_x000D__x000A_149=De_x000D__x000A_150=Emetteur_x000D__x000A_151=Téléphone poste_x000D__x000A_152=Télécopie poste_x000D__x000A_153=Job title / Business Group_x000D__x000A_154=Business Group_x000D__x000A_155=Document type_x000D__x000A_156=Valid date_x000D__x000A_157=ECA-No./Index_x000D__x000A_158=Operation-Text_x000D__x000A_159=Routing No._x000D__x000A_160=Operat.-No._x000D__x000A_161=Designation_x000D__x000A_162=Cont._x000D__x000A_163=Index_x000D__x000A_164=Inventory No._x000D__x000A_165=Classification_x000D__x000A_166=Part number (document)_x000D__x000A_167=Part number (part)_x000D__x000A_168=Part_x000D__x000A_169=Shop floor_x000D__x000A_170=Department_x000D__x000A_171=Area_x000D__x000A_172=Obligated_x000D__x000A_173=Date of signature_x000D__x000A_174=_x000D__x000A_175=_x000D__x000A_176=_x000D__x000A_177=_x000D__x000A_178=_x000D__x000A_179=Contrôlé par :_x000D__x000A_180=Bureau d’études :_x000D__x000A_181=Chef de développement :_x000D__x000A_182=Signature :_x000D__x000A_183=Annexe(s) :_x000D__x000A_184=A transmettre au client :_x000D__x000A_185=_x000D__x000A_186=_x000D__x000A_187=_x000D__x000A_188=_x000D__x000A_189=_x000D__x000A_190=_x000D__x000A_191=_x000D__x000A_"/>
    <w:docVar w:name="cfg.Ressources.2057" w:val="[2057]_x000D__x000A_Name=English (United Kingdom)_x000D__x000A_Rows=191_x000D__x000A_1=Contact_x000D__x000A_2=Extension_x000D__x000A_3=EMail_x000D__x000A_4=Date_x000D__x000A_5=Reference_x000D__x000A_6=Page_x000D__x000A_7=Recipient_x000D__x000A_8=Company_x000D__x000A_9=Department_x000D__x000A_10=Pages_x000D__x000A_11=of_x000D__x000A_12=Sender_x000D__x000A_13=Cc_x000D__x000A_14=Telefax_x000D__x000A_15=Requirements specification_x000D__x000A_16=Sent by_x000D__x000A_17=Directed by_x000D__x000A_18=Minutes_x000D__x000A_19=Org._x000D__x000A_20=Date/Place_x000D__x000A_21=Topic_x000D__x000A_22=Product_x000D__x000A_23=Serial no_x000D__x000A_24=Tested_x000D__x000A_25=Participants_x000D__x000A_26=Invitation_x000D__x000A_27=Discussion of test results_x000D__x000A_28=Test report_x000D__x000A_29=Host_x000D__x000A_30=Number_x000D__x000A_31=Issue_x000D__x000A_32=Title_x000D__x000A_33=Description_x000D__x000A_34=Central Directive_x000D__x000A_35=Procedure_x000D__x000A_36=Requirements specification_x000D__x000A_37=Report_x000D__x000A_38=Name_x000D__x000A_39=Surname_x000D__x000A_40=Telephone_x000D__x000A_41=Telefax_x000D__x000A_42=EMail_x000D__x000A_43=Tel_x000D__x000A_44=Fax_x000D__x000A_45=No._x000D__x000A_46=Telephone_x000D__x000A_47=Page_x000D__x000A_48=Time_x000D__x000A_49=Place_x000D__x000A_50=Date_x000D__x000A_51=Contact name_x000D__x000A_52=Contact surname_x000D__x000A_53=Contact  department_x000D__x000A_54=Contact telephone_x000D__x000A_55=Contact telefax_x000D__x000A_56=Date_x000D__x000A_57=Time_x000D__x000A_58=Place_x000D__x000A_59=Organis. name_x000D__x000A_60=Organis. surname_x000D__x000A_61=Organis. department_x000D__x000A_62=Document no._x000D__x000A_63=Confidentiality/encl. note_x000D__x000A_64=Enclosure 1 for letter dated_x000D__x000A_65=Document title_x000D__x000A_66=Additional note_x000D__x000A_67=Chairman of the Supervisory Board_x000D__x000A_68=Managing Directors_x000D__x000A_69=Visitors_x000D__x000A_70=Banking connection_x000D__x000A_71=Sender_x000D__x000A_72=Telephone_x000D__x000A_73=Telefax_x000D__x000A_74=Copies for_x000D__x000A_75=Enclosure note_x000D__x000A_76=Kst._x000D__x000A_77=Personal-No._x000D__x000A_78=Currency_x000D__x000A_79=Travel_x000D__x000A_80=Destination_x000D__x000A_81=Purpose_x000D__x000A_82=Visite by_x000D__x000A_83=Instr.-No._x000D__x000A_84=Rate[DM]_x000D__x000A_85=km_x000D__x000A_86=Breakfast_x000D__x000A_87=Lunch/Dinner_x000D__x000A_88=Exchange Rate_x000D__x000A_89=Object-No._x000D__x000A_90=Contact_x000D__x000A_91=Tel Area Code_x000D__x000A_92=Tel Number_x000D__x000A_93=Tel Direct Line_x000D__x000A_94=Department Over_x000D__x000A_95=Department To_x000D__x000A_96=F'Konto_x000D__x000A_97=Kostenart_x000D__x000A_98=Ez.-Art_x000D__x000A_99=Ez.-Klasse_x000D__x000A_100=Name_x000D__x000A_101=German_x000D__x000A_102=English_x000D__x000A_103=Czchoslovakian_x000D__x000A_104=Danish_x000D__x000A_105=Dutch_x000D__x000A_106=French_x000D__x000A_107=Portuguese_x000D__x000A_108=Russian_x000D__x000A_109=Spanish_x000D__x000A_110=Turkish_x000D__x000A_111=Post Info_x000D__x000A_112=Postcode_x000D__x000A_113=Country_x000D__x000A_114=Command_x000D__x000A_115=Display_x000D__x000A_116=Contact_x000D__x000A_117=Bosch ID_x000D__x000A_118=UST-ID_x000D__x000A_119=Text Subtotal_x000D__x000A_120=Price for_x000D__x000A_121=VAT (%)_x000D__x000A_122=Factor_x000D__x000A_123=Text Total_x000D__x000A_124=Nb._x000D__x000A_125=Account-Nb._x000D__x000A_126=Cancel_x000D__x000A_127=Display_x000D__x000A_128=Logo_x000D__x000A_129=Mask_x000D__x000A_130=Site_x000D__x000A_131=Admin_x000D__x000A_132=Save_x000D__x000A_133=Delete_x000D__x000A_134=Import_x000D__x000A_135=Standardtext 1_x000D__x000A_136=Standardtext 2_x000D__x000A_137=ExchangRateFrom_x000D__x000A_138=ExchangRateTo_x000D__x000A_139=DateDFG_x000D__x000A_140=Month_x000D__x000A_141=Year_x000D__x000A_142=Person-Konto_x000D__x000A_143=Pol.Kennz.(E)_x000D__x000A_144= Ausland (DM) (E)_x000D__x000A_145=Inland (DM) (E)_x000D__x000A_146=Logo Paper_x000D__x000A_147=Blank sheet_x000D__x000A_148=Additional contacts_x000D__x000A_149=From_x000D__x000A_150=Our Reference_x000D__x000A_151=Telephone_x000D__x000A_152=Telefax_x000D__x000A_153=Job title / Business Group_x000D__x000A_154=Business Group_x000D__x000A_155=Document type_x000D__x000A_156=Valid date_x000D__x000A_157=ECA-No./Index_x000D__x000A_158=Operation-Text_x000D__x000A_159=Routing No._x000D__x000A_160=Operat.-No._x000D__x000A_161=Designation_x000D__x000A_162=Cont._x000D__x000A_163=Index_x000D__x000A_164=Inventory No._x000D__x000A_165=Classification_x000D__x000A_166=Part number (document)_x000D__x000A_167=Part number (part)_x000D__x000A_168=Part_x000D__x000A_169=Shop floor_x000D__x000A_170=Department_x000D__x000A_171=Area_x000D__x000A_172=Obligated_x000D__x000A_173=Date of signature_x000D__x000A_174=Job title_x000D__x000A_175=Consulting_x000D__x000A_176=Course_x000D__x000A_177=Course instructor_x000D__x000A_178=Issue/Amendment_x000D__x000A_179=Revised by:_x000D__x000A_180=R&amp;&amp;D Department:_x000D__x000A_181=Director of R&amp;&amp;D:_x000D__x000A_182=Signature:_x000D__x000A_183=Annex(es):_x000D__x000A_184=Report to the client:_x000D__x000A_185=_x000D__x000A_186=_x000D__x000A_187=_x000D__x000A_188=_x000D__x000A_189=_x000D__x000A_190=_x000D__x000A_191=_x000D__x000A_"/>
    <w:docVar w:name="cfg.Ressources.3082" w:val="[3082]_x000D__x000A_Name=Spanish (Modern Sort)_x000D__x000A_Rows=191_x000D__x000A_1=Contacto_x000D__x000A_2=Extensión_x000D__x000A_3=E-mail_x000D__x000A_4=Fecha_x000D__x000A_5=Asunto_x000D__x000A_6=Página_x000D__x000A_7=Destinatario_x000D__x000A_8=Empresa_x000D__x000A_9=Departamento_x000D__x000A_10=Páginas_x000D__x000A_11=de_x000D__x000A_12=Remitente_x000D__x000A_13=para su conocimiento   /   para su conoc._x000D__x000A_14=Telefax_x000D__x000A_15=Cuaderno de cargas_x000D__x000A_16=De_x000D__x000A_17=Dirigido por_x000D__x000A_18=Protocolo_x000D__x000A_19=Organiz._x000D__x000A_20=Fecha/lugar_x000D__x000A_21=Tema_x000D__x000A_22=Producto_x000D__x000A_23=N° de serie_x000D__x000A_24=Probado_x000D__x000A_25=Participantes_x000D__x000A_26=Invitación_x000D__x000A_27=Discusión de la prueba_x000D__x000A_28=Informe de la prueba_x000D__x000A_29=Convocado por_x000D__x000A_30=Número_x000D__x000A_31=Versión_x000D__x000A_32=Título_x000D__x000A_33=Revisado por_x000D__x000A_34=Instrucción central_x000D__x000A_35=Instrucción de procedimiento_x000D__x000A_36=Cuaderno de cargas_x000D__x000A_37=Informe_x000D__x000A_38=Nombre_x000D__x000A_39=Apellidos_x000D__x000A_40=Teléfono_x000D__x000A_41=Telefax_x000D__x000A_42=E-mail_x000D__x000A_43=Tel_x000D__x000A_44=Fax_x000D__x000A_45=N°_x000D__x000A_46=Teléfono_x000D__x000A_47=Página_x000D__x000A_48=Hora_x000D__x000A_49=Lugar_x000D__x000A_50=Fecha_x000D__x000A_51=Contacto nombre_x000D__x000A_52=Contacto apellidos_x000D__x000A_53=Contacto departamento_x000D__x000A_54=Contacto teléfono_x000D__x000A_55=Contacto telefax_x000D__x000A_56=Fecha_x000D__x000A_57=Hora_x000D__x000A_58=Lugar_x000D__x000A_59=Organiz. nombre_x000D__x000A_60=Organiz. apellidos_x000D__x000A_61=Organiz. departamento_x000D__x000A_62=N° de documento_x000D__x000A_63=Nota confid./anexo_x000D__x000A_64=Anexo 1 a la carta del_x000D__x000A_65=Título del documento_x000D__x000A_66=Nota adicional_x000D__x000A_67=Presidente del Consejo de Administración_x000D__x000A_68=Administración_x000D__x000A_69=Visitantes_x000D__x000A_70=Referencia bancaria_x000D__x000A_71=Remitente_x000D__x000A_72=Teléfono_x000D__x000A_73=Telefax_x000D__x000A_74=Copias para_x000D__x000A_75=Nota de anexo_x000D__x000A_76=_x000D__x000A_77=_x000D__x000A_78=_x000D__x000A_79=_x000D__x000A_80=_x000D__x000A_81=_x000D__x000A_82=_x000D__x000A_83=_x000D__x000A_84=_x000D__x000A_85=_x000D__x000A_86=_x000D__x000A_87=_x000D__x000A_88=_x000D__x000A_89=_x000D__x000A_90=_x000D__x000A_91=Prefijo_x000D__x000A_92=_x000D__x000A_93=Extensión_x000D__x000A_94=_x000D__x000A_95=_x000D__x000A_96=_x000D__x000A_97=_x000D__x000A_98=_x000D__x000A_99=_x000D__x000A_100=_x000D__x000A_101=alemán_x000D__x000A_102=inglés_x000D__x000A_103=checo_x000D__x000A_104=danés_x000D__x000A_105=holandés_x000D__x000A_106=francés_x000D__x000A_107=portugués_x000D__x000A_108=ruso_x000D__x000A_109=español_x000D__x000A_110=turco_x000D__x000A_111=Nota del correo_x000D__x000A_112=C.P.-Población_x000D__x000A_113=País_x000D__x000A_114=Orden_x000D__x000A_115=Siglas_x000D__x000A_116=Referencia_x000D__x000A_117=Bosch ID_x000D__x000A_118=UST-ID_x000D__x000A_119=Texto subtotal_x000D__x000A_120=Precio cada_x000D__x000A_121=Impuesto (%)_x000D__x000A_122=Factor_x000D__x000A_123=Texto total_x000D__x000A_124=Núm._x000D__x000A_125=Núm. Cuenta_x000D__x000A_126=Cancelar_x000D__x000A_127=Muestra_x000D__x000A_128=Logotipo_x000D__x000A_129=Máscara_x000D__x000A_130=Lugar_x000D__x000A_131=Administrar_x000D__x000A_132=Guardar_x000D__x000A_133=Borrar_x000D__x000A_134=Aceptar_x000D__x000A_135=Standardtexto 1_x000D__x000A_136=Standardtexto 2_x000D__x000A_137=ExchangRateFrom(S)_x000D__x000A_138=ExchangRateTo(S)_x000D__x000A_139=DateDFG(S)_x000D__x000A_140=Month(S)_x000D__x000A_141=Year(S)_x000D__x000A_142=Person-Konto(S)_x000D__x000A_143=Pol.Kennz.(F)_x000D__x000A_144=Ausland (DM) (S)_x000D__x000A_145=Inland (DM) (S)_x000D__x000A_146=Hoja de logotipo_x000D__x000A_147=Papel en blanco_x000D__x000A_148=Contactos adicionales_x000D__x000A_149=De_x000D__x000A_150=Referencia_x000D__x000A_151=Teléfono-Extensión_x000D__x000A_152=Telefax-Extensión_x000D__x000A_153=Job title / Business Group_x000D__x000A_154=Business Group_x000D__x000A_155=Document type_x000D__x000A_156=Valid date_x000D__x000A_157=ECA-No./Index_x000D__x000A_158=Operation-Text_x000D__x000A_159=Routing No._x000D__x000A_160=Operat.-No._x000D__x000A_161=Designation_x000D__x000A_162=Cont._x000D__x000A_163=Index_x000D__x000A_164=Inventory No._x000D__x000A_165=Classification_x000D__x000A_166=Part number (document)_x000D__x000A_167=Part number (part)_x000D__x000A_168=Part_x000D__x000A_169=Shop floor_x000D__x000A_170=Department_x000D__x000A_171=Area_x000D__x000A_172=Obligated_x000D__x000A_173=Date of signature_x000D__x000A_174=_x000D__x000A_175=_x000D__x000A_176=_x000D__x000A_177=_x000D__x000A_178=_x000D__x000A_179=Revisado por:_x000D__x000A_180=Dpto. de Desarrollo:_x000D__x000A_181=Dir. de Desarrollo:_x000D__x000A_182=Firma:_x000D__x000A_183=Anexo(s):_x000D__x000A_184=Informe al cliente:_x000D__x000A_185=_x000D__x000A_186=_x000D__x000A_187=_x000D__x000A_188=_x000D__x000A_189=_x000D__x000A_190=_x000D__x000A_191=_x000D__x000A_"/>
    <w:docVar w:name="cfgDocument.ConfigStructure" w:val="[Global]_x000D__x000A_Version=1.0.0_x000D__x000A_[Config]_x000D__x000A_Nodes=1_x000D__x000A_Node1=MainNode1_x000D__x000A_DefNode=MainNode1_x000D__x000A_[MainNode1]_x000D__x000A_Name=Context1_x000D__x000A_Nodes=1_x000D__x000A_DefNode=MainNode1.MainNode1_x000D__x000A_Node1=MainNode1.MainNode1_x000D__x000A_[MainNode1.MainNode1]_x000D__x000A_Name=German_x000D__x000A_Nodes=0_x000D__x000A_"/>
    <w:docVar w:name="cfgDocument.Context1.German" w:val="_x000D__x000A_[System]_x000D__x000A_Name=txt,System_x000D__x000A_Language=txt,1031_x000D__x000A_SystemType=txt,0_x000D__x000A_NodesLevel1=txt,0_x000D__x000A_NodesLevel2=txt,1_x000D__x000A_NodesLevel3=txt,2_x000D__x000A_Nodes=lst,0 ,MainNode1,_x000D__x000A_MdFieldsIDs=lst,0 1 2 3 4 5 6 7 8 9 10 11 12 13 14 15 ,MdField1,MdField2,MdField3,MdField4,MdField5,MdField6,MdField7,MdField8,MdField9,MdField10,MdField11,MdField12,MdField13,MdField14,MdField15,MdField16,_x000D__x000A_MdFieldsNames=lst,0 1 2 3 4 5 6 7 8 9 10 11 12 13 14 15 ,saxFooter,saxHeaderRight,FirstName,LastName,PhoneDirect,FaxDirect,EMailDirect,Department,Function,PrePhoneDirect,PreFaxDirect,InternetLocation,Director,DirectorFunc,MailDomain,IDContact,_x000D__x000A_MdFieldsCaptions=lst,0 1 2 3 4 5 6 7 8 9 10 11 12 13 14 15 ,_x000D__x000A_MdFieldsProperties=lst,0 1 2 3 4 5 6 7 8 9 10 11 12 13 14 15 ,/DSN=00saxFooter,/DSN=00saxHeaderRight,/DSN=00FirstName,/DSN=00LastName,/DSN=00PhoneDirect,/DSN=00FaxDirect,/DSN=00EMailDirect,/DSN=00Department,/DSN=00Function,/DSN=00PrePhoneDirect,/DSN=00PreFaxDirect,/DSN=00InternetLocation,/DSN=00Director,/DSN=00DirectorFunc,/DSN=00MailDomain,/DSN=00IDContact,_x000D__x000A__x000D__x000A_[System.MainNode1]_x000D__x000A_Name=txt,German_x000D__x000A_TemplateFile=txt,C:\\Develop\\BoschStiftung\\eForms\\Data\\RBSEXT00.dot_x000D__x000A_TemplateFile.Inh=txt,0_x000D__x000A_ProtectionPassword=txt,·_x000D__x000A_ProtectionPassword.Inh=txt,0_x000D__x000A_DataDialogType=txt,0_x000D__x000A_DataDialogType.Inh=txt,0_x000D__x000A_Language=txt,1031_x000D__x000A_Language.Inh=txt,0_x000D__x000A_SupportsFaxTotalPages=txt,0_x000D__x000A_SupportsFaxTotalPages.Inh=txt,0_x000D__x000A_DisplayPrintDialogOnDefaultPrint=txt,-1_x000D__x000A_DisplayPrintDialogOnDefaultPrint.Inh=txt,0_x000D__x000A_SupportsCalibration=txt,0_x000D__x000A_SupportsCalibration.Inh=txt,0_x000D__x000A_InheritanceBroken=txt,0_x000D__x000A_Nodes=lst,0,_x000D__x000A_SubLayouts=lst,0 1 2 ,Layout2,Layout3,Layout4,_x000D__x000A__x000D__x000A_[System.MainNode1.Layout1]_x000D__x000A_Name=txt,DefLayout_x000D__x000A_InheritanceBroken=txt,0_x000D__x000A_Initialized=txt,-1_x000D__x000A_DdFieldsIDs=lst,0 1 2 3 4 5 6 7 8 9 10 11 12 13 14 15 16 17 18 19 20 21 ,DdField10,DdField11,DdField23,DdField4,DdField5,DdField6,DdField7,DdField3,DdField8,DdField14,DdField9,DdField2,DdField1,DdField15,DdField16,DdField17,DdField18,DdField19,DdField20,DdField21,DdField22,DdField24,_x000D__x000A_DdFieldsNames=lst,0 1 2 3 4 5 6 7 8 9 10 11 12 13 14 15 16 17 18 19 20 21 ,saxDate,saxSubject,saxDepartment,saxFirstName,saxLastName,saxFunction,saxPhone2,saxPhone,saxFax2,saxFax,saxMail,saxLetterHeader,saxFooter,ClosingSalutation,ClosingSalName,saxPhone3,saxFax3,saxName,saxStatContact,saxMailDirect,saxMailDomain,OpeningSalutation,_x000D__x000A_DdFieldsCaptions=lst,0 1 2 3 4 5 6 7 8 9 10 11 12 13 14 15 16 17 18 19 20 21 ,&lt;IDD_4&gt;:/Inh00,&lt;IDD_5&gt;:/Inh00,&lt;IDD_185&gt;:/Inh00,&lt;IDD_38&gt;/Inh00,&lt;IDD_39&gt;/Inh00,&lt;IDD_187&gt;/Inh00,&lt;IDD_40&gt;/Inh00,&lt;IDD_151&gt;:/Inh00,&lt;IDD_41&gt;/Inh00,&lt;IDD_152&gt;:/Inh00,&lt;IDD_3&gt;/Inh00,/Inh00,/Inh00,/Inh00,/Inh00,/Inh00,/Inh00,/Inh00,/Inh00,/Inh00,/Inh00,/Inh00,_x000D__x000A_DdFieldsProperties=lst,0 1 2 3 4 5 6 7 8 9 10 11 12 13 14 15 16 17 18 19 20 21 ,/Inz=XX-1/Pre=00\/p\/p/UPr=0000/STx=0009. August 2006/Tex=0009. August 2006/DTP=002/DNP=00/SUP=0009. August 2006/AFM=001/DTA=002/DNA=00/SUA=00/Suf=00/USu=00-1/Lin=001/Del=002/PST=001/Dlg=00-1/Dlp=0000/Kai=0000/MUL=0000/HSB=0000/Wtl=00-1/FTy=001/Owt=0000/Owd=0000/CTy=001/Ctw=002000/Ctl=000/FSp=0000/FSd=0000/SCP=00/SCA=00/GRI=006/VAL=000,/Inz=XX-1/Pre=00/UPr=00-1/STx=00/Tex=00/DTP=002/DNP=00/SUP=00/AFM=001/DTA=002/DNA=00/SUA=00/Suf=00/USu=00-1/Lin=002/Del=002/PST=002/Dlg=0000/Dlp=0000/Kai=0000/MUL=00-1/HSB=0000/Wtl=00-1/FTy=001/Owt=0000/Owd=0000/CTy=001/Ctw=004200/Ctl=000/FSp=0000/FSd=0000/SCP=00/SCA=00/GRI=007/VAL=000,/Inz=XX-1/Pre=00\/p/UPr=0000/STx=00Presse-und Öffentlichkeitsarbeit/Tex=00Presse-und Öffentlichkeitsarbeit/DTP=001/DNP=00System.MdField8/SUP=00Presse-und Öffentlichkeitsarbeit/AFM=001/DTA=002/DNA=00/SUA=00/Suf=00\/p/USu=0000/Lin=001/Del=002/PST=001/Dlg=0000/Dlp=0000/Kai=0000/MUL=00-1/HSB=0000/Wtl=00-1/FTy=001/Owt=0000/Owd=0000/CTy=001/Ctw=004200/Ctl=001500/FSp=0000/FSd=0000/SCP=00/SCA=00/GRI=006/VAL=000,/Inz=XX-1/Pre=00/UPr=00-1/STx=00Tanja/Tex=00Tanja/DTP=001/DNP=00System.MdField3/SUP=00Tanja/AFM=001/DTA=002/DNA=00/SUA=00/Suf=00 /USu=0000/Lin=001/Del=002/PST=001/Dlg=00-1/Dlp=0000/Kai=0000/MUL=0000/HSB=0000/Wtl=00-1/FTy=001/Owt=0000/Owd=0000/CTy=001/Ctw=002000/Ctl=000/FSp=0000/FSd=0000/SCP=00/SCA=00/GRI=001/VAL=000,/Inz=XX-1/Pre=00/UPr=00-1/STx=00Frey/Tex=00Frey/DTP=001/DNP=00System.MdField4/SUP=00Frey/AFM=001/DTA=002/DNA=00/SUA=00/Suf=00/USu=00-1/Lin=001/Del=002/PST=001/Dlg=00-1/Dlp=0000/Kai=0000/MUL=0000/HSB=0000/Wtl=00-1/FTy=001/Owt=0000/Owd=0000/CTy=001/Ctw=002000/Ctl=000/FSp=0000/FSd=0000/SCP=00/SCA=00/GRI=001/VAL=000,/Inz=XX-1/Pre=00\/p/UPr=0000/STx=00Projektassistentin/Tex=00Projektassistentin/DTP=001/DNP=00System.MdField9/SUP=00Projektassistentin/AFM=001/DTA=002/DNA=00/SUA=00/Suf=00/USu=0000/Lin=001/Del=002/PST=001/Dlg=00-1/Dlp=0000/Kai=0000/MUL=0000/HSB=0000/Wtl=00-1/FTy=001/Owt=0000/Owd=0000/CTy=001/Ctw=004200/Ctl=000/FSp=0000/FSd=0000/SCP=00/SCA=00/GRI=004/VAL=000,/Inz=XX-1/Pre=00Telefon /UPr=0000/STx=00+49 (0) 711\/460 84/Tex=00+49 (0) 711\/460 84/DTP=001/DNP=00System.MdField10/SUP=00+49 (0) 711\/460 84/AFM=001/DTA=002/DNA=00/SUA=00/Suf=00-/USu=0000/Lin=001/Del=002/PST=001/Dlg=00-1/Dlp=0000/Kai=0000/MUL=0000/HSB=0000/Wtl=0000/FTy=001/Owt=0000/Owd=0000/CTy=001/Ctw=002000/Ctl=000/FSp=0000/FSd=0000/SCP=00/SCA=00/GRI=002/VAL=000,/Inz=XX-1/Pre=00/UPr=00-1/STx=0065/Tex=0065/DTP=001/DNP=00System.MdField5/SUP=0065/AFM=001/DTA=002/DNA=00/SUA=00/Suf=00/USu=00-1/Lin=001/Del=001/PST=001/Dlg=00-1/Dlp=0000/Kai=0000/MUL=0000/HSB=0000/Wtl=0000/FTy=001/Owt=0000/Owd=0000/CTy=001/Ctw=002000/Ctl=000/FSp=0000/FSd=0000/SCP=00/SCA=00/GRI=002/VAL=000,/Inz=XX-1/Pre=00Telefax /UPr=0000/STx=00+49 (0) 711\/460 84/Tex=00+49 (0) 711\/460 84/DTP=001/DNP=00System.MdField11/SUP=00+49 (0) 711\/460 84/AFM=001/DTA=002/DNA=00/SUA=00/Suf=00-/USu=0000/Lin=001/Del=002/PST=001/Dlg=00-1/Dlp=0000/Kai=0000/MUL=0000/HSB=0000/Wtl=0000/FTy=001/Owt=0000/Owd=0000/CTy=001/Ctw=002000/Ctl=000/FSp=0000/FSd=0000/SCP=00/SCA=00/GRI=003/VAL=000,/Inz=XX-1/Pre=00/UPr=00-1/STx=001065/Tex=001065/DTP=001/DNP=00System.MdField6/SUP=001065/AFM=001/DTA=002/DNA=00/SUA=00/Suf=00/USu=00-1/Lin=001/Del=001/PST=001/Dlg=00-1/Dlp=0000/Kai=0000/MUL=0000/HSB=0000/Wtl=0000/FTy=001/Owt=0000/Owd=0000/CTy=001/Ctw=002000/Ctl=000/FSp=0000/FSd=0000/SCP=00/SCA=00/GRI=003/VAL=000,/Inz=XX-1/Pre=00\/p/UPr=0000/STx=00tanja.frey@bosch-stiftung.de/Tex=00tanja.frey@bosch_x001E_stiftung.de/DTP=003/DNP=00System.MdField7/SUP=00tanja.frey@bosch-stiftung.de/AFM=001/DTA=002/DNA=00/SUA=00/Suf=00/USu=0000/Lin=001/Del=002/PST=001/Dlg=00-1/Dlp=0000/Kai=0000/MUL=0000/HSB=0000/Wtl=00-1/FTy=001/Owt=0000/Owd=0000/CTy=001/Ctw=004200/Ctl=000/FSp=0000/FSd=00-1/SCP=00&lt;DdField21&gt;@&lt;DdField22&gt;/SCA=00/GRI=005/VAL=000,/Inz=XX-1/Pre=00\/p\/p/UPr=0000/STx=00Robert Bosch Stiftung GmbH_x000D_Heidehofstraße 31_x000D_70184 Stuttgart/Tex=00Robert Bosch Stiftung GmbH_x000D_Heidehofstraße 31_x000D_70184 Stuttgart/DTP=001/DNP=00System.MdField2/SUP=00Robert Bosch Stiftung GmbH_x000D_Heidehofstraße 31_x000D_70184 Stuttgart/AFM=001/DTA=002/DNA=00/SUA=00/Suf=00/USu=0000/Lin=001/Del=002/PST=001/Dlg=0000/Dlp=0000/Kai=0000/MUL=0000/HSB=0000/Wtl=00-1/FTy=001/Owt=0000/Owd=0000/CTy=001/Ctw=002000/Ctl=001500/FSp=0000/FSd=0000/SCP=00/SCA=00/GRI=000/VAL=000,/Inz=XX-1/Pre=00/UPr=00-1/ST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Te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DTP=001/DNP=00System.MdField1/SUP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AFM=001/DTA=002/DNA=00/SUA=00/Suf=00/USu=00-1/Lin=001/Del=002/PST=001/Dlg=0000/Dlp=0000/Kai=0000/MUL=0000/HSB=0000/Wtl=00-1/FTy=001/Owt=0000/Owd=0000/CTy=001/Ctw=002000/Ctl=001500/FSp=0000/FSd=0000/SCP=00/SCA=00/GRI=000/VAL=000,/Inz=XX-1/Pre=00/UPr=00-1/STx=00Mit freundlichen Grüßen/Tex=00Mit freundlichen Grüßen/DTP=002/DNP=00/SUP=00Mit freundlichen Grüßen/AFM=001/DTA=002/DNA=00/SUA=00/Suf=00/USu=00-1/Lin=001/Del=002/PST=001/Dlg=0000/Dlp=0000/Kai=00-1/MUL=0000/HSB=0000/Wtl=00-1/FTy=001/Owt=0000/Owd=0000/CTy=001/Ctw=002000/Ctl=001200/FSp=0000/FSd=0000/SCP=00/SCA=00/GRI=000/VAL=000,/Inz=XX-1/Pre=00/UPr=00-1/STx=00Tanja Frey/Tex=00Tanja Frey/DTP=003/DNP=00System.MdField13/SUP=00Tanja Frey/AFM=001/DTA=002/DNA=00/SUA=00/Suf=00/USu=00-1/Lin=001/Del=002/PST=001/Dlg=0000/Dlp=0000/Kai=00-1/MUL=0000/HSB=0000/Wtl=00-1/FTy=001/Owt=0000/Owd=0000/CTy=001/Ctw=002000/Ctl=001200/FSp=0000/FSd=0000/SCP=00&lt;DdField4&gt;&lt;DdField5&gt;/SCA=00/GRI=000/VAL=000,/Inz=XX-1/Pre=00\/p/UPr=0000/STx=00Telefon +49 (0) 711\/460 84-65/Tex=00Telefon +49 (0) 711\/460 84-65/DTP=003/DNP=00/SUP=00Telefon +49 (0) 711\/460 84-65/AFM=001/DTA=002/DNA=00/SUA=00/Suf=00/USu=00-1/Lin=001/Del=001/PST=001/Dlg=0000/Dlp=0000/Kai=0000/MUL=0000/HSB=0000/Wtl=00-1/FTy=001/Owt=0000/Owd=0000/CTy=001/Ctw=002000/Ctl=001200/FSp=0000/FSd=0000/SCP=00&lt;DdField7&gt;&lt;DdField3&gt;/SCA=00/GRI=000/VAL=000,/Inz=XX-1/Pre=00\/p/UPr=0000/STx=00Telefax +49 (0) 711\/460 84-1065/Tex=00Telefax +49 (0) 711\/460 84-1065/DTP=003/DNP=00/SUP=00Telefax +49 (0) 711\/460 84-1065/AFM=001/DTA=002/DNA=00/SUA=00/Suf=00/USu=00-1/Lin=001/Del=001/PST=001/Dlg=0000/Dlp=0000/Kai=0000/MUL=0000/HSB=0000/Wtl=00-1/FTy=001/Owt=0000/Owd=0000/CTy=001/Ctw=002000/Ctl=001200/FSp=0000/FSd=0000/SCP=00&lt;DdField8&gt;&lt;DdField14&gt;/SCA=00/GRI=000/VAL=000,/Inz=XX-1/Pre=00\/p/UPr=0000/STx=00Tanja Frey/Tex=00Tanja Frey/DTP=003/DNP=00/SUP=00Tanja Frey/AFM=001/DTA=002/DNA=00/SUA=00/Suf=00/USu=00-1/Lin=001/Del=001/PST=001/Dlg=0000/Dlp=0000/Kai=0000/MUL=0000/HSB=0000/Wtl=00-1/FTy=001/Owt=0000/Owd=0000/CTy=001/Ctw=002000/Ctl=001200/FSp=0000/FSd=0000/SCP=00&lt;DdField4&gt;&lt;DdField5&gt;/SCA=00/GRI=000/VAL=000,/Inz=XX-1/Pre=00\/p/UPr=0000/STx=00Ansprechpartnerin/Tex=00Ansprechpartnerin/DTP=001/DNP=00System.MdField16/SUP=00Ansprechpartnerin/AFM=001/DTA=002/DNA=00/SUA=00/Suf=00/USu=00-1/Lin=001/Del=001/PST=001/Dlg=0000/Dlp=0000/Kai=0000/MUL=0000/HSB=0000/Wtl=00-1/FTy=001/Owt=0000/Owd=0000/CTy=001/Ctw=002000/Ctl=001200/FSp=0000/FSd=0000/SCP=00/SCA=00/GRI=000/VAL=000,/Inz=XX-1/Pre=00/UPr=00-1/STx=00tanja.frey/Tex=00tanja.frey/DTP=001/DNP=00System.MdField7/SUP=00tanja.frey/AFM=001/DTA=002/DNA=00/SUA=00/Suf=00/USu=00-1/Lin=001/Del=001/PST=001/Dlg=0000/Dlp=0000/Kai=0000/MUL=0000/HSB=0000/Wtl=00-1/FTy=002/Owt=0000/Owd=0000/CTy=001/Ctw=002000/Ctl=001200/FSp=0000/FSd=0000/SCP=00/SCA=00/GRI=000/VAL=000,/Inz=XX-1/Pre=00/UPr=00-1/STx=00bosch-stiftung.de/Tex=00bosch-stiftung.de/DTP=001/DNP=00System.MdField15/SUP=00bosch-stiftung.de/AFM=001/DTA=002/DNA=00/SUA=00/Suf=00/USu=00-1/Lin=001/Del=001/PST=001/Dlg=0000/Dlp=0000/Kai=0000/MUL=0000/HSB=0000/Wtl=00-1/FTy=002/Owt=0000/Owd=0000/CTy=001/Ctw=002000/Ctl=001200/FSp=0000/FSd=0000/SCP=00/SCA=00/GRI=000/VAL=000,/Inz=XX-1/Pre=00/UPr=00-1/STx=00Sehr geehrte Damen und Herren\,/Tex=00Sehr geehrte Damen und Herren\,/DTP=002/DNP=00/SUP=00Sehr geehrte Damen und Herren\,/AFM=001/DTA=002/DNA=00/SUA=00/Suf=00/USu=00-1/Lin=001/Del=001/PST=001/Dlg=0000/Dlp=0000/Kai=0000/MUL=0000/HSB=0000/Wtl=00-1/FTy=001/Owt=0000/Owd=0000/CTy=001/Ctw=002000/Ctl=001200/FSp=0000/FSd=0000/SCP=00/SCA=00/GRI=000/VAL=000,_x000D__x000A__x000D__x000A_[System.MainNode1.Layout2]_x000D__x000A_Name=txt,Logobogen_x000D__x000A_InheritanceBroken=txt,0_x000D__x000A_Initialized=txt,-1_x000D__x000A_DdFieldsIDs=lst,0 1 2 3 4 5 6 7 8 9 10 11 12 13 14 15 16 17 18 19 20 21 ,DdField10,DdField11,DdField23,DdField4,DdField5,DdField6,DdField7,DdField3,DdField8,DdField14,DdField9,DdField2,DdField1,DdField15,DdField16,DdField17,DdField18,DdField19,DdField20,DdField21,DdField22,DdField24,_x000D__x000A_DdFieldsNames=lst,0 1 2 3 4 5 6 7 8 9 10 11 12 13 14 15 16 17 18 19 20 21 ,saxDate,saxSubject,saxDepartment,saxFirstName,saxLastName,saxFunction,saxPhone2,saxPhone,saxFax2,saxFax,saxMail,saxLetterHeader,saxFooter,ClosingSalutation,ClosingSalName,saxPhone3,saxFax3,saxName,saxStatContact,saxMailDirect,saxMailDomain,OpeningSalutation,_x000D__x000A_DdFieldsCaptions=lst,0 1 2 3 4 5 6 7 8 9 10 11 12 13 14 15 16 17 18 19 20 21 ,&lt;IDD_4&gt;:/Inh00,&lt;IDD_5&gt;:/Inh00,&lt;IDD_185&gt;:/Inh00,&lt;IDD_38&gt;/Inh00,&lt;IDD_39&gt;/Inh00,&lt;IDD_187&gt;/Inh00,&lt;IDD_40&gt;/Inh00,&lt;IDD_151&gt;:/Inh00,&lt;IDD_41&gt;/Inh00,&lt;IDD_152&gt;:/Inh00,&lt;IDD_3&gt;/Inh00,/Inh00,/Inh00,/Inh00,/Inh00,/Inh00,/Inh00,/Inh00,/Inh00,/Inh00,/Inh00,/Inh00,_x000D__x000A_DdFieldsProperties=lst,0 1 2 3 4 5 6 7 8 9 10 11 12 13 14 15 16 17 18 19 20 21 ,/Inz=XX-1/Pre=00\/p\/p/UPr=0000/STx=0011. August 2006/Tex=0011. August 2006/DTP=002/DNP=00/SUP=0011. August 2006/AFM=001/DTA=002/DNA=00/SUA=00/Suf=00/USu=00-1/Lin=001/Del=002/PST=001/Dlg=00-1/Dlp=0000/Kai=0000/MUL=0000/HSB=0000/Wtl=00-1/FTy=001/Owt=0000/Owd=0000/CTy=001/Ctw=002000/Ctl=000/FSp=0000/FSd=0000/SCP=00/SCA=00/GRI=006/VAL=000,/Inz=XX-1/Pre=00/UPr=00-1/STx=00/Tex=00/DTP=002/DNP=00/SUP=00/AFM=001/DTA=002/DNA=00/SUA=00/Suf=00/USu=00-1/Lin=002/Del=002/PST=002/Dlg=00-1/Dlp=0000/Kai=0000/MUL=00-1/HSB=0000/Wtl=00-1/FTy=001/Owt=0000/Owd=0000/CTy=001/Ctw=004200/Ctl=000/FSp=0000/FSd=0000/SCP=00/SCA=00/GRI=007/VAL=000,/Inz=XX-1/Pre=00\/p/UPr=0000/STx=00Presse-und Öffentlichkeitsarbeit/Tex=00Presse-und Öffentlichkeitsarbeit/DTP=001/DNP=00System.MdField8/SUP=00Presse-und Öffentlichkeitsarbeit/AFM=001/DTA=002/DNA=00/SUA=00/Suf=00\/p/USu=0000/Lin=001/Del=002/PST=001/Dlg=0000/Dlp=0000/Kai=0000/MUL=00-1/HSB=0000/Wtl=00-1/FTy=001/Owt=0000/Owd=0000/CTy=001/Ctw=004200/Ctl=001500/FSp=0000/FSd=0000/SCP=00/SCA=00/GRI=006/VAL=000,/Inz=XX-1/Pre=00/UPr=00-1/STx=00Tanja/Tex=00Tanja/DTP=001/DNP=00System.MdField3/SUP=00Tanja/AFM=001/DTA=002/DNA=00/SUA=00/Suf=00 /USu=0000/Lin=001/Del=002/PST=001/Dlg=00-1/Dlp=0000/Kai=0000/MUL=0000/HSB=0000/Wtl=00-1/FTy=001/Owt=0000/Owd=0000/CTy=001/Ctw=002000/Ctl=000/FSp=0000/FSd=0000/SCP=00/SCA=00/GRI=001/VAL=000,/Inz=XX-1/Pre=00/UPr=00-1/STx=00Frey/Tex=00Frey/DTP=001/DNP=00System.MdField4/SUP=00Frey/AFM=001/DTA=002/DNA=00/SUA=00/Suf=00/USu=00-1/Lin=001/Del=002/PST=001/Dlg=00-1/Dlp=0000/Kai=0000/MUL=0000/HSB=0000/Wtl=00-1/FTy=001/Owt=0000/Owd=0000/CTy=001/Ctw=002000/Ctl=000/FSp=0000/FSd=0000/SCP=00/SCA=00/GRI=001/VAL=000,/Inz=XX-1/Pre=00\/p/UPr=0000/STx=00Projektassistentin/Tex=00Projektassistentin/DTP=001/DNP=00System.MdField9/SUP=00Projektassistentin/AFM=001/DTA=002/DNA=00/SUA=00/Suf=00/USu=0000/Lin=001/Del=002/PST=001/Dlg=00-1/Dlp=0000/Kai=0000/MUL=0000/HSB=0000/Wtl=00-1/FTy=001/Owt=0000/Owd=0000/CTy=001/Ctw=004200/Ctl=000/FSp=0000/FSd=0000/SCP=00/SCA=00/GRI=004/VAL=000,/Inz=XX-1/Pre=00Telefon /UPr=0000/STx=00+49 (0) 711\/460 84/Tex=00+49 (0) 711\/460 84/DTP=001/DNP=00System.MdField10/SUP=00+49 (0) 711\/460 84/AFM=001/DTA=002/DNA=00/SUA=00/Suf=00-/USu=0000/Lin=001/Del=002/PST=001/Dlg=00-1/Dlp=0000/Kai=0000/MUL=0000/HSB=0000/Wtl=0000/FTy=001/Owt=0000/Owd=0000/CTy=001/Ctw=002000/Ctl=000/FSp=0000/FSd=0000/SCP=00/SCA=00/GRI=002/VAL=000,/Inz=XX-1/Pre=00/UPr=00-1/STx=0065/Tex=0065/DTP=001/DNP=00System.MdField5/SUP=0065/AFM=001/DTA=002/DNA=00/SUA=00/Suf=00/USu=00-1/Lin=001/Del=001/PST=001/Dlg=00-1/Dlp=0000/Kai=0000/MUL=0000/HSB=0000/Wtl=0000/FTy=001/Owt=0000/Owd=0000/CTy=001/Ctw=002000/Ctl=000/FSp=0000/FSd=0000/SCP=00/SCA=00/GRI=002/VAL=000,/Inz=XX-1/Pre=00Telefax /UPr=0000/STx=00+49 (0) 711\/460 84/Tex=00+49 (0) 711\/460 84/DTP=001/DNP=00System.MdField11/SUP=00+49 (0) 711\/460 84/AFM=001/DTA=002/DNA=00/SUA=00/Suf=00-/USu=0000/Lin=001/Del=002/PST=001/Dlg=00-1/Dlp=0000/Kai=0000/MUL=0000/HSB=0000/Wtl=0000/FTy=001/Owt=0000/Owd=0000/CTy=001/Ctw=002000/Ctl=000/FSp=0000/FSd=0000/SCP=00/SCA=00/GRI=003/VAL=000,/Inz=XX-1/Pre=00/UPr=00-1/STx=001065/Tex=001065/DTP=001/DNP=00System.MdField6/SUP=001065/AFM=001/DTA=002/DNA=00/SUA=00/Suf=00/USu=00-1/Lin=001/Del=001/PST=001/Dlg=00-1/Dlp=0000/Kai=0000/MUL=0000/HSB=0000/Wtl=0000/FTy=001/Owt=0000/Owd=0000/CTy=001/Ctw=002000/Ctl=000/FSp=0000/FSd=0000/SCP=00/SCA=00/GRI=003/VAL=000,/Inz=XX-1/Pre=00\/p/UPr=0000/STx=00tanja.frey@bosch-stiftung.de/Tex=00tanja.frey@bosch-stiftung.de/DTP=003/DNP=00System.MdField7/SUP=00tanja.frey@bosch-stiftung.de/AFM=001/DTA=002/DNA=00/SUA=00/Suf=00/USu=0000/Lin=001/Del=002/PST=001/Dlg=00-1/Dlp=0000/Kai=0000/MUL=0000/HSB=0000/Wtl=00-1/FTy=001/Owt=0000/Owd=0000/CTy=001/Ctw=004200/Ctl=000/FSp=0000/FSd=00-1/SCP=00&lt;DdField21&gt;@&lt;DdField22&gt;/SCA=00/GRI=005/VAL=000,/Inz=XX-1/Pre=00\/p\/p/UPr=0000/STx=00Robert Bosch Stiftung GmbH_x000D_Heidehofstraße 31_x000D_70184 Stuttgart/Tex=00Robert Bosch Stiftung GmbH_x000D_Heidehofstraße 31_x000D_70184 Stuttgart/DTP=001/DNP=00System.MdField2/SUP=00Robert Bosch Stiftung GmbH_x000D_Heidehofstraße 31_x000D_70184 Stuttgart/AFM=001/DTA=002/DNA=00/SUA=00/Suf=00/USu=0000/Lin=001/Del=002/PST=001/Dlg=0000/Dlp=0000/Kai=0000/MUL=0000/HSB=0000/Wtl=00-1/FTy=001/Owt=0000/Owd=0000/CTy=001/Ctw=002000/Ctl=001500/FSp=0000/FSd=0000/SCP=00/SCA=00/GRI=000/VAL=000,/Inz=XX-1/Pre=00/UPr=00-1/ST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Te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DTP=001/DNP=00System.MdField1/SUP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AFM=001/DTA=002/DNA=00/SUA=00/Suf=00/USu=00-1/Lin=001/Del=002/PST=001/Dlg=0000/Dlp=0000/Kai=0000/MUL=0000/HSB=0000/Wtl=00-1/FTy=001/Owt=0000/Owd=0000/CTy=001/Ctw=002000/Ctl=001500/FSp=0000/FSd=0000/SCP=00/SCA=00/GRI=000/VAL=000,/Inz=XX-1/Pre=00/UPr=00-1/STx=00Mit freundlichen Grüßen/Tex=00Mit freundlichen Grüßen/DTP=002/DNP=00/SUP=00Mit freundlichen Grüßen/AFM=001/DTA=002/DNA=00/SUA=00/Suf=00/USu=00-1/Lin=001/Del=002/PST=001/Dlg=0000/Dlp=0000/Kai=00-1/MUL=0000/HSB=0000/Wtl=00-1/FTy=001/Owt=0000/Owd=0000/CTy=001/Ctw=002000/Ctl=001200/FSp=0000/FSd=0000/SCP=00/SCA=00/GRI=000/VAL=000,/Inz=XX-1/Pre=00/UPr=00-1/STx=00Tanja Frey/Tex=00Tanja Frey/DTP=003/DNP=00System.MdField13/SUP=00Tanja Frey/AFM=001/DTA=002/DNA=00/SUA=00/Suf=00/USu=00-1/Lin=001/Del=002/PST=001/Dlg=0000/Dlp=0000/Kai=00-1/MUL=0000/HSB=0000/Wtl=00-1/FTy=001/Owt=0000/Owd=0000/CTy=001/Ctw=002000/Ctl=001200/FSp=0000/FSd=0000/SCP=00&lt;DdField4&gt;&lt;DdField5&gt;/SCA=00/GRI=000/VAL=000,/Inz=XX-1/Pre=00\/p/UPr=0000/STx=00Telefon +49 (0) 711\/460 84-65/Tex=00Telefon +49 (0) 711\/460 84-65/DTP=003/DNP=00/SUP=00Telefon +49 (0) 711\/460 84-65/AFM=001/DTA=002/DNA=00/SUA=00/Suf=00/USu=00-1/Lin=001/Del=001/PST=001/Dlg=0000/Dlp=0000/Kai=0000/MUL=0000/HSB=0000/Wtl=00-1/FTy=001/Owt=0000/Owd=0000/CTy=001/Ctw=002000/Ctl=001200/FSp=0000/FSd=0000/SCP=00&lt;DdField7&gt;&lt;DdField3&gt;/SCA=00/GRI=000/VAL=000,/Inz=XX-1/Pre=00\/p/UPr=0000/STx=00Telefax +49 (0) 711\/460 84-1065/Tex=00Telefax +49 (0) 711\/460 84-1065/DTP=003/DNP=00/SUP=00Telefax +49 (0) 711\/460 84-1065/AFM=001/DTA=002/DNA=00/SUA=00/Suf=00/USu=00-1/Lin=001/Del=001/PST=001/Dlg=0000/Dlp=0000/Kai=0000/MUL=0000/HSB=0000/Wtl=00-1/FTy=001/Owt=0000/Owd=0000/CTy=001/Ctw=002000/Ctl=001200/FSp=0000/FSd=0000/SCP=00&lt;DdField8&gt;&lt;DdField14&gt;/SCA=00/GRI=000/VAL=000,/Inz=XX-1/Pre=00\/p/UPr=0000/STx=00Tanja Frey/Tex=00Tanja Frey/DTP=003/DNP=00/SUP=00Tanja Frey/AFM=001/DTA=002/DNA=00/SUA=00/Suf=00/USu=00-1/Lin=001/Del=001/PST=001/Dlg=0000/Dlp=0000/Kai=0000/MUL=0000/HSB=0000/Wtl=00-1/FTy=001/Owt=0000/Owd=0000/CTy=001/Ctw=002000/Ctl=001200/FSp=0000/FSd=0000/SCP=00&lt;DdField4&gt;&lt;DdField5&gt;/SCA=00/GRI=000/VAL=000,/Inz=XX-1/Pre=00\/p/UPr=0000/STx=00Ansprechpartnerin/Tex=00Ansprechpartnerin/DTP=001/DNP=00System.MdField16/SUP=00Ansprechpartnerin/AFM=001/DTA=002/DNA=00/SUA=00/Suf=00/USu=00-1/Lin=001/Del=001/PST=001/Dlg=0000/Dlp=0000/Kai=0000/MUL=0000/HSB=0000/Wtl=00-1/FTy=001/Owt=0000/Owd=0000/CTy=001/Ctw=002000/Ctl=001200/FSp=0000/FSd=0000/SCP=00/SCA=00/GRI=000/VAL=000,/Inz=XX-1/Pre=00/UPr=00-1/STx=00tanja.frey/Tex=00tanja.frey/DTP=001/DNP=00System.MdField7/SUP=00tanja.frey/AFM=001/DTA=002/DNA=00/SUA=00/Suf=00/USu=00-1/Lin=001/Del=001/PST=001/Dlg=0000/Dlp=0000/Kai=0000/MUL=0000/HSB=0000/Wtl=00-1/FTy=002/Owt=0000/Owd=0000/CTy=001/Ctw=002000/Ctl=001200/FSp=0000/FSd=0000/SCP=00/SCA=00/GRI=000/VAL=000,/Inz=XX-1/Pre=00/UPr=00-1/STx=00bosch-stiftung.de/Tex=00bosch-stiftung.de/DTP=001/DNP=00System.MdField15/SUP=00bosch-stiftung.de/AFM=001/DTA=002/DNA=00/SUA=00/Suf=00/USu=00-1/Lin=001/Del=001/PST=001/Dlg=0000/Dlp=0000/Kai=0000/MUL=0000/HSB=0000/Wtl=00-1/FTy=002/Owt=0000/Owd=0000/CTy=001/Ctw=002000/Ctl=001200/FSp=0000/FSd=0000/SCP=00/SCA=00/GRI=000/VAL=000,/Inz=XX-1/Pre=00/UPr=00-1/STx=00Sehr geehrte Damen und Herren\,/Tex=00Sehr geehrte Damen und Herren\,/DTP=002/DNP=00/SUP=00Sehr geehrte Damen und Herren\,/AFM=001/DTA=002/DNA=00/SUA=00/Suf=00/USu=00-1/Lin=001/Del=001/PST=001/Dlg=0000/Dlp=0000/Kai=0000/MUL=0000/HSB=0000/Wtl=00-1/FTy=001/Owt=0000/Owd=0000/CTy=001/Ctw=002000/Ctl=001200/FSp=0000/FSd=0000/SCP=00/SCA=00/GRI=000/VAL=000,_x000D__x000A__x000D__x000A_[System.MainNode1.Layout3]_x000D__x000A_Name=txt,Leeres Blatt_x000D__x000A_InheritanceBroken=txt,0_x000D__x000A_Initialized=txt,-1_x000D__x000A_DdFieldsIDs=lst,0 1 2 3 4 5 6 7 8 9 10 11 12 13 14 15 16 17 18 19 20 21 ,DdField10,DdField11,DdField23,DdField4,DdField5,DdField6,DdField7,DdField3,DdField8,DdField14,DdField9,DdField2,DdField1,DdField15,DdField16,DdField17,DdField18,DdField19,DdField20,DdField21,DdField22,DdField24,_x000D__x000A_DdFieldsNames=lst,0 1 2 3 4 5 6 7 8 9 10 11 12 13 14 15 16 17 18 19 20 21 ,saxDate,saxSubject,saxDepartment,saxFirstName,saxLastName,saxFunction,saxPhone2,saxPhone,saxFax2,saxFax,saxMail,saxLetterHeader,saxFooter,ClosingSalutation,ClosingSalName,saxPhone3,saxFax3,saxName,saxStatContact,saxMailDirect,saxMailDomain,OpeningSalutation,_x000D__x000A_DdFieldsCaptions=lst,0 1 2 3 4 5 6 7 8 9 10 11 12 13 14 15 16 17 18 19 20 21 ,&lt;IDD_4&gt;:/Inh00,&lt;IDD_5&gt;:/Inh00,&lt;IDD_185&gt;:/Inh00,&lt;IDD_38&gt;/Inh00,&lt;IDD_39&gt;/Inh00,&lt;IDD_187&gt;/Inh00,&lt;IDD_40&gt;/Inh00,&lt;IDD_151&gt;:/Inh00,&lt;IDD_41&gt;/Inh00,&lt;IDD_152&gt;:/Inh00,&lt;IDD_3&gt;/Inh00,/Inh00,/Inh00,/Inh00,/Inh00,/Inh00,/Inh00,/Inh00,/Inh00,/Inh00,/Inh00,/Inh00,_x000D__x000A_DdFieldsProperties=lst,0 1 2 3 4 5 6 7 8 9 10 11 12 13 14 15 16 17 18 19 20 21 ,/Inz=XX-1/Pre=00\/p\/p/UPr=0000/STx=0011. August 2006/Tex=0009. August 2006/DTP=002/DNP=00/SUP=0011. August 2006/AFM=001/DTA=002/DNA=00/SUA=00/Suf=00/USu=00-1/Lin=001/Del=002/PST=001/Dlg=00-1/Dlp=0000/Kai=0000/MUL=0000/HSB=0000/Wtl=00-1/FTy=001/Owt=0000/Owd=0000/CTy=001/Ctw=002000/Ctl=000/FSp=0000/FSd=0000/SCP=00/SCA=00/GRI=006/VAL=000,/Inz=XX-1/Pre=00/UPr=00-1/STx=00/Tex=00/DTP=002/DNP=00/SUP=00/AFM=001/DTA=002/DNA=00/SUA=00/Suf=00/USu=00-1/Lin=002/Del=002/PST=002/Dlg=00-1/Dlp=0000/Kai=0000/MUL=00-1/HSB=0000/Wtl=00-1/FTy=001/Owt=0000/Owd=0000/CTy=001/Ctw=004200/Ctl=000/FSp=0000/FSd=0000/SCP=00/SCA=00/GRI=007/VAL=000,/Inz=XX-1/Pre=00\/p/UPr=0000/STx=00Presse-und Öffentlichkeitsarbeit/Tex=00Presse-und Öffentlichkeitsarbeit/DTP=001/DNP=00System.MdField8/SUP=00Presse-und Öffentlichkeitsarbeit/AFM=001/DTA=002/DNA=00/SUA=00/Suf=00\/p/USu=0000/Lin=001/Del=002/PST=001/Dlg=0000/Dlp=0000/Kai=0000/MUL=00-1/HSB=0000/Wtl=00-1/FTy=001/Owt=0000/Owd=0000/CTy=001/Ctw=004200/Ctl=001500/FSp=0000/FSd=0000/SCP=00/SCA=00/GRI=006/VAL=000,/Inz=XX-1/Pre=00/UPr=00-1/STx=00Tanja/Tex=00Tanja/DTP=001/DNP=00System.MdField3/SUP=00Tanja/AFM=001/DTA=002/DNA=00/SUA=00/Suf=00 /USu=0000/Lin=001/Del=002/PST=001/Dlg=00-1/Dlp=0000/Kai=0000/MUL=0000/HSB=0000/Wtl=00-1/FTy=001/Owt=0000/Owd=0000/CTy=001/Ctw=002000/Ctl=000/FSp=0000/FSd=0000/SCP=00/SCA=00/GRI=001/VAL=000,/Inz=XX-1/Pre=00/UPr=00-1/STx=00Frey/Tex=00Frey/DTP=001/DNP=00System.MdField4/SUP=00Frey/AFM=001/DTA=002/DNA=00/SUA=00/Suf=00/USu=00-1/Lin=001/Del=002/PST=001/Dlg=00-1/Dlp=0000/Kai=0000/MUL=0000/HSB=0000/Wtl=00-1/FTy=001/Owt=0000/Owd=0000/CTy=001/Ctw=002000/Ctl=000/FSp=0000/FSd=0000/SCP=00/SCA=00/GRI=001/VAL=000,/Inz=XX-1/Pre=00\/p/UPr=0000/STx=00Projektassistentin/Tex=00Projektassistentin/DTP=001/DNP=00System.MdField9/SUP=00Projektassistentin/AFM=001/DTA=002/DNA=00/SUA=00/Suf=00/USu=0000/Lin=001/Del=002/PST=001/Dlg=00-1/Dlp=0000/Kai=0000/MUL=0000/HSB=0000/Wtl=00-1/FTy=001/Owt=0000/Owd=0000/CTy=001/Ctw=004200/Ctl=000/FSp=0000/FSd=0000/SCP=00/SCA=00/GRI=004/VAL=000,/Inz=XX-1/Pre=00Telefon /UPr=0000/STx=00+49 (0) 711\/460 84/Tex=00+49 (0) 711\/460 84/DTP=001/DNP=00System.MdField10/SUP=00+49 (0) 711\/460 84/AFM=001/DTA=002/DNA=00/SUA=00/Suf=00-/USu=0000/Lin=001/Del=002/PST=001/Dlg=00-1/Dlp=0000/Kai=0000/MUL=0000/HSB=0000/Wtl=0000/FTy=001/Owt=0000/Owd=0000/CTy=001/Ctw=002000/Ctl=000/FSp=0000/FSd=0000/SCP=00/SCA=00/GRI=002/VAL=000,/Inz=XX-1/Pre=00/UPr=00-1/STx=0065/Tex=0065/DTP=001/DNP=00System.MdField5/SUP=0065/AFM=001/DTA=002/DNA=00/SUA=00/Suf=00/USu=00-1/Lin=001/Del=001/PST=001/Dlg=00-1/Dlp=0000/Kai=0000/MUL=0000/HSB=0000/Wtl=0000/FTy=001/Owt=0000/Owd=0000/CTy=001/Ctw=002000/Ctl=000/FSp=0000/FSd=0000/SCP=00/SCA=00/GRI=002/VAL=000,/Inz=XX-1/Pre=00Telefax /UPr=0000/STx=00+49 (0) 711\/460 84/Tex=00+49 (0) 711\/460 84/DTP=001/DNP=00System.MdField11/SUP=00+49 (0) 711\/460 84/AFM=001/DTA=002/DNA=00/SUA=00/Suf=00-/USu=0000/Lin=001/Del=002/PST=001/Dlg=00-1/Dlp=0000/Kai=0000/MUL=0000/HSB=0000/Wtl=0000/FTy=001/Owt=0000/Owd=0000/CTy=001/Ctw=002000/Ctl=000/FSp=0000/FSd=0000/SCP=00/SCA=00/GRI=003/VAL=000,/Inz=XX-1/Pre=00/UPr=00-1/STx=001065/Tex=001065/DTP=001/DNP=00System.MdField6/SUP=001065/AFM=001/DTA=002/DNA=00/SUA=00/Suf=00/USu=00-1/Lin=001/Del=001/PST=001/Dlg=00-1/Dlp=0000/Kai=0000/MUL=0000/HSB=0000/Wtl=0000/FTy=001/Owt=0000/Owd=0000/CTy=001/Ctw=002000/Ctl=000/FSp=0000/FSd=0000/SCP=00/SCA=00/GRI=003/VAL=000,/Inz=XX-1/Pre=00\/p/UPr=0000/STx=00tanja.frey@bosch-stiftung.de/Tex=00tanja.frey@bosch_x001E_stiftung.de/DTP=003/DNP=00System.MdField7/SUP=00tanja.frey@bosch-stiftung.de/AFM=001/DTA=002/DNA=00/SUA=00/Suf=00/USu=0000/Lin=001/Del=002/PST=001/Dlg=00-1/Dlp=0000/Kai=0000/MUL=0000/HSB=0000/Wtl=00-1/FTy=001/Owt=0000/Owd=0000/CTy=001/Ctw=004200/Ctl=000/FSp=0000/FSd=00-1/SCP=00&lt;DdField21&gt;@&lt;DdField22&gt;/SCA=00/GRI=005/VAL=000,/Inz=XX-1/Pre=00\/p\/p/UPr=0000/STx=00Robert Bosch Stiftung GmbH_x000D_Heidehofstraße 31_x000D_70184 Stuttgart/Tex=00Robert Bosch Stiftung GmbH_x000D_Heidehofstraße 31_x000D_70184 Stuttgart/DTP=001/DNP=00System.MdField2/SUP=00Robert Bosch Stiftung GmbH_x000D_Heidehofstraße 31_x000D_70184 Stuttgart/AFM=001/DTA=002/DNA=00/SUA=00/Suf=00/USu=0000/Lin=001/Del=002/PST=001/Dlg=0000/Dlp=0000/Kai=0000/MUL=0000/HSB=0000/Wtl=00-1/FTy=001/Owt=0000/Owd=0000/CTy=001/Ctw=002000/Ctl=001500/FSp=0000/FSd=0000/SCP=00/SCA=00/GRI=000/VAL=000,/Inz=XX-1/Pre=00/UPr=00-1/ST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Te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DTP=001/DNP=00System.MdField1/SUP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AFM=001/DTA=002/DNA=00/SUA=00/Suf=00/USu=00-1/Lin=001/Del=002/PST=001/Dlg=0000/Dlp=0000/Kai=0000/MUL=0000/HSB=0000/Wtl=00-1/FTy=001/Owt=0000/Owd=0000/CTy=001/Ctw=002000/Ctl=001500/FSp=0000/FSd=0000/SCP=00/SCA=00/GRI=000/VAL=000,/Inz=XX-1/Pre=00/UPr=00-1/STx=00Mit freundlichen Grüßen/Tex=00Mit freundlichen Grüßen/DTP=002/DNP=00/SUP=00Mit freundlichen Grüßen/AFM=001/DTA=002/DNA=00/SUA=00/Suf=00/USu=00-1/Lin=001/Del=002/PST=001/Dlg=0000/Dlp=0000/Kai=00-1/MUL=0000/HSB=0000/Wtl=00-1/FTy=001/Owt=0000/Owd=0000/CTy=001/Ctw=002000/Ctl=001200/FSp=0000/FSd=0000/SCP=00/SCA=00/GRI=000/VAL=000,/Inz=XX-1/Pre=00/UPr=00-1/STx=00Tanja Frey/Tex=00Tanja Frey/DTP=003/DNP=00System.MdField13/SUP=00Tanja Frey/AFM=001/DTA=002/DNA=00/SUA=00/Suf=00/USu=00-1/Lin=001/Del=002/PST=001/Dlg=0000/Dlp=0000/Kai=00-1/MUL=0000/HSB=0000/Wtl=00-1/FTy=001/Owt=0000/Owd=0000/CTy=001/Ctw=002000/Ctl=001200/FSp=0000/FSd=0000/SCP=00&lt;DdField4&gt;&lt;DdField5&gt;/SCA=00/GRI=000/VAL=000,/Inz=XX-1/Pre=00\/p/UPr=0000/STx=00Telefon +49 (0) 711\/460 84-65/Tex=00Telefon +49 (0) 711\/460 84-65/DTP=003/DNP=00/SUP=00Telefon +49 (0) 711\/460 84-65/AFM=001/DTA=002/DNA=00/SUA=00/Suf=00/USu=00-1/Lin=001/Del=001/PST=001/Dlg=0000/Dlp=0000/Kai=0000/MUL=0000/HSB=0000/Wtl=00-1/FTy=001/Owt=0000/Owd=0000/CTy=001/Ctw=002000/Ctl=001200/FSp=0000/FSd=0000/SCP=00&lt;DdField7&gt;&lt;DdField3&gt;/SCA=00/GRI=000/VAL=000,/Inz=XX-1/Pre=00\/p/UPr=0000/STx=00Telefax +49 (0) 711\/460 84-1065/Tex=00Telefax +49 (0) 711\/460 84-1065/DTP=003/DNP=00/SUP=00Telefax +49 (0) 711\/460 84-1065/AFM=001/DTA=002/DNA=00/SUA=00/Suf=00/USu=00-1/Lin=001/Del=001/PST=001/Dlg=0000/Dlp=0000/Kai=0000/MUL=0000/HSB=0000/Wtl=00-1/FTy=001/Owt=0000/Owd=0000/CTy=001/Ctw=002000/Ctl=001200/FSp=0000/FSd=0000/SCP=00&lt;DdField8&gt;&lt;DdField14&gt;/SCA=00/GRI=000/VAL=000,/Inz=XX-1/Pre=00\/p/UPr=0000/STx=00Tanja Frey/Tex=00Tanja Frey/DTP=003/DNP=00/SUP=00Tanja Frey/AFM=001/DTA=002/DNA=00/SUA=00/Suf=00/USu=00-1/Lin=001/Del=001/PST=001/Dlg=0000/Dlp=0000/Kai=0000/MUL=0000/HSB=0000/Wtl=00-1/FTy=001/Owt=0000/Owd=0000/CTy=001/Ctw=002000/Ctl=001200/FSp=0000/FSd=0000/SCP=00&lt;DdField4&gt;&lt;DdField5&gt;/SCA=00/GRI=000/VAL=000,/Inz=XX-1/Pre=00\/p/UPr=0000/STx=00Ansprechpartnerin/Tex=00Ansprechpartnerin/DTP=001/DNP=00System.MdField16/SUP=00Ansprechpartnerin/AFM=001/DTA=002/DNA=00/SUA=00/Suf=00/USu=00-1/Lin=001/Del=001/PST=001/Dlg=0000/Dlp=0000/Kai=0000/MUL=0000/HSB=0000/Wtl=00-1/FTy=001/Owt=0000/Owd=0000/CTy=001/Ctw=002000/Ctl=001200/FSp=0000/FSd=0000/SCP=00/SCA=00/GRI=000/VAL=000,/Inz=XX-1/Pre=00/UPr=00-1/STx=00tanja.frey/Tex=00tanja.frey/DTP=001/DNP=00System.MdField7/SUP=00tanja.frey/AFM=001/DTA=002/DNA=00/SUA=00/Suf=00/USu=00-1/Lin=001/Del=001/PST=001/Dlg=0000/Dlp=0000/Kai=0000/MUL=0000/HSB=0000/Wtl=00-1/FTy=002/Owt=0000/Owd=0000/CTy=001/Ctw=002000/Ctl=001200/FSp=0000/FSd=0000/SCP=00/SCA=00/GRI=000/VAL=000,/Inz=XX-1/Pre=00/UPr=00-1/STx=00bosch-stiftung.de/Tex=00bosch-stiftung.de/DTP=001/DNP=00System.MdField15/SUP=00bosch-stiftung.de/AFM=001/DTA=002/DNA=00/SUA=00/Suf=00/USu=00-1/Lin=001/Del=001/PST=001/Dlg=0000/Dlp=0000/Kai=0000/MUL=0000/HSB=0000/Wtl=00-1/FTy=002/Owt=0000/Owd=0000/CTy=001/Ctw=002000/Ctl=001200/FSp=0000/FSd=0000/SCP=00/SCA=00/GRI=000/VAL=000,/Inz=XX-1/Pre=00/UPr=00-1/STx=00Sehr geehrte Damen und Herren\,/Tex=00Sehr geehrte Damen und Herren\,/DTP=002/DNP=00/SUP=00Sehr geehrte Damen und Herren\,/AFM=001/DTA=002/DNA=00/SUA=00/Suf=00/USu=00-1/Lin=001/Del=001/PST=001/Dlg=0000/Dlp=0000/Kai=0000/MUL=0000/HSB=0000/Wtl=00-1/FTy=001/Owt=0000/Owd=0000/CTy=001/Ctw=002000/Ctl=001200/FSp=0000/FSd=0000/SCP=00/SCA=00/GRI=000/VAL=000,_x000D__x000A__x000D__x000A_[System.MainNode1.Layout4]_x000D__x000A_Name=txt,PDF optimiert_x000D__x000A_InheritanceBroken=txt,0_x000D__x000A_Initialized=txt,-1_x000D__x000A_DdFieldsIDs=lst,0 1 2 3 4 5 6 7 8 9 10 11 12 13 14 15 16 17 18 19 20 21 ,DdField10,DdField11,DdField23,DdField4,DdField5,DdField6,DdField7,DdField3,DdField8,DdField14,DdField9,DdField2,DdField1,DdField15,DdField16,DdField17,DdField18,DdField19,DdField20,DdField21,DdField22,DdField24,_x000D__x000A_DdFieldsNames=lst,0 1 2 3 4 5 6 7 8 9 10 11 12 13 14 15 16 17 18 19 20 21 ,saxDate,saxSubject,saxDepartment,saxFirstName,saxLastName,saxFunction,saxPhone2,saxPhone,saxFax2,saxFax,saxMail,saxLetterHeader,saxFooter,ClosingSalutation,ClosingSalName,saxPhone3,saxFax3,saxName,saxStatContact,saxMailDirect,saxMailDomain,OpeningSalutation,_x000D__x000A_DdFieldsCaptions=lst,0 1 2 3 4 5 6 7 8 9 10 11 12 13 14 15 16 17 18 19 20 21 ,&lt;IDD_4&gt;:/Inh00,&lt;IDD_5&gt;:/Inh00,&lt;IDD_185&gt;:/Inh00,&lt;IDD_38&gt;/Inh00,&lt;IDD_39&gt;/Inh00,&lt;IDD_187&gt;/Inh00,&lt;IDD_40&gt;/Inh00,&lt;IDD_151&gt;:/Inh00,&lt;IDD_41&gt;/Inh00,&lt;IDD_152&gt;:/Inh00,&lt;IDD_3&gt;/Inh00,/Inh00,/Inh00,/Inh00,/Inh00,/Inh00,/Inh00,/Inh00,/Inh00,/Inh00,/Inh00,/Inh00,_x000D__x000A_DdFieldsProperties=lst,0 1 2 3 4 5 6 7 8 9 10 11 12 13 14 15 16 17 18 19 20 21 ,/Inz=XX-1/Pre=00\/p\/p/UPr=0000/STx=0011. August 2006/Tex=0011. August 2006/DTP=002/DNP=00/SUP=0011. August 2006/AFM=001/DTA=002/DNA=00/SUA=00/Suf=00/USu=00-1/Lin=001/Del=002/PST=001/Dlg=00-1/Dlp=0000/Kai=0000/MUL=0000/HSB=0000/Wtl=00-1/FTy=001/Owt=0000/Owd=0000/CTy=001/Ctw=002000/Ctl=000/FSp=0000/FSd=0000/SCP=00/SCA=00/GRI=006/VAL=000,/Inz=XX-1/Pre=00/UPr=00-1/STx=00/Tex=00/DTP=002/DNP=00/SUP=00/AFM=001/DTA=002/DNA=00/SUA=00/Suf=00/USu=00-1/Lin=002/Del=002/PST=002/Dlg=00-1/Dlp=0000/Kai=0000/MUL=00-1/HSB=0000/Wtl=00-1/FTy=001/Owt=0000/Owd=0000/CTy=001/Ctw=004200/Ctl=000/FSp=0000/FSd=0000/SCP=00/SCA=00/GRI=007/VAL=000,/Inz=XX-1/Pre=00\/p/UPr=0000/STx=00Presse-und Öffentlichkeitsarbeit/Tex=00Presse-und Öffentlichkeitsarbeit/DTP=001/DNP=00System.MdField8/SUP=00Presse-und Öffentlichkeitsarbeit/AFM=001/DTA=002/DNA=00/SUA=00/Suf=00\/p/USu=0000/Lin=001/Del=002/PST=001/Dlg=0000/Dlp=0000/Kai=0000/MUL=00-1/HSB=0000/Wtl=00-1/FTy=001/Owt=0000/Owd=0000/CTy=001/Ctw=004200/Ctl=001500/FSp=0000/FSd=0000/SCP=00/SCA=00/GRI=006/VAL=000,/Inz=XX-1/Pre=00/UPr=00-1/STx=00Tanja/Tex=00Tanja/DTP=001/DNP=00System.MdField3/SUP=00Tanja/AFM=001/DTA=002/DNA=00/SUA=00/Suf=00 /USu=0000/Lin=001/Del=002/PST=001/Dlg=00-1/Dlp=0000/Kai=0000/MUL=0000/HSB=0000/Wtl=00-1/FTy=001/Owt=0000/Owd=0000/CTy=001/Ctw=002000/Ctl=000/FSp=0000/FSd=0000/SCP=00/SCA=00/GRI=001/VAL=000,/Inz=XX-1/Pre=00/UPr=00-1/STx=00Frey/Tex=00Frey/DTP=001/DNP=00System.MdField4/SUP=00Frey/AFM=001/DTA=002/DNA=00/SUA=00/Suf=00/USu=00-1/Lin=001/Del=002/PST=001/Dlg=00-1/Dlp=0000/Kai=0000/MUL=0000/HSB=0000/Wtl=00-1/FTy=001/Owt=0000/Owd=0000/CTy=001/Ctw=002000/Ctl=000/FSp=0000/FSd=0000/SCP=00/SCA=00/GRI=001/VAL=000,/Inz=XX-1/Pre=00\/p/UPr=0000/STx=00Projektassistentin/Tex=00Projektassistentin/DTP=001/DNP=00System.MdField9/SUP=00Projektassistentin/AFM=001/DTA=002/DNA=00/SUA=00/Suf=00/USu=0000/Lin=001/Del=002/PST=001/Dlg=00-1/Dlp=0000/Kai=0000/MUL=0000/HSB=0000/Wtl=00-1/FTy=001/Owt=0000/Owd=0000/CTy=001/Ctw=004200/Ctl=000/FSp=0000/FSd=0000/SCP=00/SCA=00/GRI=004/VAL=000,/Inz=XX-1/Pre=00Telefon /UPr=0000/STx=00+49 (0) 711\/460 84/Tex=00+49 (0) 711\/460 84/DTP=001/DNP=00System.MdField10/SUP=00+49 (0) 711\/460 84/AFM=001/DTA=002/DNA=00/SUA=00/Suf=00-/USu=0000/Lin=001/Del=002/PST=001/Dlg=00-1/Dlp=0000/Kai=0000/MUL=0000/HSB=0000/Wtl=0000/FTy=001/Owt=0000/Owd=0000/CTy=001/Ctw=002000/Ctl=000/FSp=0000/FSd=0000/SCP=00/SCA=00/GRI=002/VAL=000,/Inz=XX-1/Pre=00/UPr=00-1/STx=0065/Tex=0065/DTP=001/DNP=00System.MdField5/SUP=0065/AFM=001/DTA=002/DNA=00/SUA=00/Suf=00/USu=00-1/Lin=001/Del=001/PST=001/Dlg=00-1/Dlp=0000/Kai=0000/MUL=0000/HSB=0000/Wtl=0000/FTy=001/Owt=0000/Owd=0000/CTy=001/Ctw=002000/Ctl=000/FSp=0000/FSd=0000/SCP=00/SCA=00/GRI=002/VAL=000,/Inz=XX-1/Pre=00Telefax /UPr=0000/STx=00+49 (0) 711\/460 84/Tex=00+49 (0) 711\/460 84/DTP=001/DNP=00System.MdField11/SUP=00+49 (0) 711\/460 84/AFM=001/DTA=002/DNA=00/SUA=00/Suf=00-/USu=0000/Lin=001/Del=002/PST=001/Dlg=00-1/Dlp=0000/Kai=0000/MUL=0000/HSB=0000/Wtl=0000/FTy=001/Owt=0000/Owd=0000/CTy=001/Ctw=002000/Ctl=000/FSp=0000/FSd=0000/SCP=00/SCA=00/GRI=003/VAL=000,/Inz=XX-1/Pre=00/UPr=00-1/STx=001065/Tex=001065/DTP=001/DNP=00System.MdField6/SUP=001065/AFM=001/DTA=002/DNA=00/SUA=00/Suf=00/USu=00-1/Lin=001/Del=001/PST=001/Dlg=00-1/Dlp=0000/Kai=0000/MUL=0000/HSB=0000/Wtl=0000/FTy=001/Owt=0000/Owd=0000/CTy=001/Ctw=002000/Ctl=000/FSp=0000/FSd=0000/SCP=00/SCA=00/GRI=003/VAL=000,/Inz=XX-1/Pre=00\/p/UPr=0000/STx=00tanja.frey@bosch-stiftung.de/Tex=00tanja.frey@bosch-stiftung.de/DTP=003/DNP=00System.MdField7/SUP=00tanja.frey@bosch-stiftung.de/AFM=001/DTA=002/DNA=00/SUA=00/Suf=00/USu=0000/Lin=001/Del=002/PST=001/Dlg=00-1/Dlp=0000/Kai=0000/MUL=0000/HSB=0000/Wtl=00-1/FTy=001/Owt=0000/Owd=0000/CTy=001/Ctw=004200/Ctl=000/FSp=0000/FSd=00-1/SCP=00&lt;DdField21&gt;@&lt;DdField22&gt;/SCA=00/GRI=005/VAL=000,/Inz=XX-1/Pre=00\/p\/p/UPr=0000/STx=00Robert Bosch Stiftung GmbH_x000D_Heidehofstraße 31_x000D_70184 Stuttgart/Tex=00Robert Bosch Stiftung GmbH_x000D_Heidehofstraße 31_x000D_70184 Stuttgart/DTP=001/DNP=00System.MdField2/SUP=00Robert Bosch Stiftung GmbH_x000D_Heidehofstraße 31_x000D_70184 Stuttgart/AFM=001/DTA=002/DNA=00/SUA=00/Suf=00/USu=0000/Lin=001/Del=002/PST=001/Dlg=0000/Dlp=0000/Kai=0000/MUL=0000/HSB=0000/Wtl=00-1/FTy=001/Owt=0000/Owd=0000/CTy=001/Ctw=002000/Ctl=001500/FSp=0000/FSd=0000/SCP=00/SCA=00/GRI=000/VAL=000,/Inz=XX-1/Pre=00/UPr=00-1/ST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Tex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DTP=001/DNP=00System.MdField1/SUP=00Sitz: Stuttgart\, Amtsgericht Stuttgart\, HRB 109\, Geschäftsführung: Dieter Berg\, Dr. Ingrid Hamm; Heinrich Gröner_x000D_Robert Bosch Stiftung GmbH\, Postfach 10 06 28\, 70005 Stuttgart_x000D_Telefon +49 (0) 711\/460 84-0\, Telefax +49 (0) 711\/460 84-1094\, www.bosch-stiftung.de_x000D_Bankverbindung: Landesbank Baden-Württemberg\, Konto 740 65007 50\, Bankleitzahl 600 501 01/AFM=001/DTA=002/DNA=00/SUA=00/Suf=00/USu=00-1/Lin=001/Del=002/PST=001/Dlg=0000/Dlp=0000/Kai=0000/MUL=0000/HSB=0000/Wtl=00-1/FTy=001/Owt=0000/Owd=0000/CTy=001/Ctw=002000/Ctl=001500/FSp=0000/FSd=0000/SCP=00/SCA=00/GRI=000/VAL=000,/Inz=XX-1/Pre=00/UPr=00-1/STx=00Mit freundlichen Grüßen/Tex=00Mit freundlichen Grüßen/DTP=002/DNP=00/SUP=00Mit freundlichen Grüßen/AFM=001/DTA=002/DNA=00/SUA=00/Suf=00/USu=00-1/Lin=001/Del=002/PST=001/Dlg=0000/Dlp=0000/Kai=00-1/MUL=0000/HSB=0000/Wtl=00-1/FTy=001/Owt=0000/Owd=0000/CTy=001/Ctw=002000/Ctl=001200/FSp=0000/FSd=0000/SCP=00/SCA=00/GRI=000/VAL=000,/Inz=XX-1/Pre=00/UPr=00-1/STx=00Tanja Frey/Tex=00Tanja Frey/DTP=003/DNP=00System.MdField13/SUP=00Tanja Frey/AFM=001/DTA=002/DNA=00/SUA=00/Suf=00/USu=00-1/Lin=001/Del=002/PST=001/Dlg=0000/Dlp=0000/Kai=00-1/MUL=0000/HSB=0000/Wtl=00-1/FTy=001/Owt=0000/Owd=0000/CTy=001/Ctw=002000/Ctl=001200/FSp=0000/FSd=0000/SCP=00&lt;DdField4&gt;&lt;DdField5&gt;/SCA=00/GRI=000/VAL=000,/Inz=XX-1/Pre=00\/p/UPr=0000/STx=00Telefon +49 (0) 711\/460 84-65/Tex=00Telefon +49 (0) 711\/460 84-65/DTP=003/DNP=00/SUP=00Telefon +49 (0) 711\/460 84-65/AFM=001/DTA=002/DNA=00/SUA=00/Suf=00/USu=00-1/Lin=001/Del=001/PST=001/Dlg=0000/Dlp=0000/Kai=0000/MUL=0000/HSB=0000/Wtl=00-1/FTy=001/Owt=0000/Owd=0000/CTy=001/Ctw=002000/Ctl=001200/FSp=0000/FSd=0000/SCP=00&lt;DdField7&gt;&lt;DdField3&gt;/SCA=00/GRI=000/VAL=000,/Inz=XX-1/Pre=00\/p/UPr=0000/STx=00Telefax +49 (0) 711\/460 84-1065/Tex=00Telefax +49 (0) 711\/460 84-1065/DTP=003/DNP=00/SUP=00Telefax +49 (0) 711\/460 84-1065/AFM=001/DTA=002/DNA=00/SUA=00/Suf=00/USu=00-1/Lin=001/Del=001/PST=001/Dlg=0000/Dlp=0000/Kai=0000/MUL=0000/HSB=0000/Wtl=00-1/FTy=001/Owt=0000/Owd=0000/CTy=001/Ctw=002000/Ctl=001200/FSp=0000/FSd=0000/SCP=00&lt;DdField8&gt;&lt;DdField14&gt;/SCA=00/GRI=000/VAL=000,/Inz=XX-1/Pre=00\/p/UPr=0000/STx=00Tanja Frey/Tex=00Tanja Frey/DTP=003/DNP=00/SUP=00Tanja Frey/AFM=001/DTA=002/DNA=00/SUA=00/Suf=00/USu=00-1/Lin=001/Del=001/PST=001/Dlg=0000/Dlp=0000/Kai=0000/MUL=0000/HSB=0000/Wtl=00-1/FTy=001/Owt=0000/Owd=0000/CTy=001/Ctw=002000/Ctl=001200/FSp=0000/FSd=0000/SCP=00&lt;DdField4&gt;&lt;DdField5&gt;/SCA=00/GRI=000/VAL=000,/Inz=XX-1/Pre=00\/p/UPr=0000/STx=00Ansprechpartnerin/Tex=00Ansprechpartnerin/DTP=001/DNP=00System.MdField16/SUP=00Ansprechpartnerin/AFM=001/DTA=002/DNA=00/SUA=00/Suf=00/USu=00-1/Lin=001/Del=001/PST=001/Dlg=0000/Dlp=0000/Kai=0000/MUL=0000/HSB=0000/Wtl=00-1/FTy=001/Owt=0000/Owd=0000/CTy=001/Ctw=002000/Ctl=001200/FSp=0000/FSd=0000/SCP=00/SCA=00/GRI=000/VAL=000,/Inz=XX-1/Pre=00/UPr=00-1/STx=00tanja.frey/Tex=00tanja.frey/DTP=001/DNP=00System.MdField7/SUP=00tanja.frey/AFM=001/DTA=002/DNA=00/SUA=00/Suf=00/USu=00-1/Lin=001/Del=001/PST=001/Dlg=0000/Dlp=0000/Kai=0000/MUL=0000/HSB=0000/Wtl=00-1/FTy=002/Owt=0000/Owd=0000/CTy=001/Ctw=002000/Ctl=001200/FSp=0000/FSd=0000/SCP=00/SCA=00/GRI=000/VAL=000,/Inz=XX-1/Pre=00/UPr=00-1/STx=00bosch-stiftung.de/Tex=00bosch-stiftung.de/DTP=001/DNP=00System.MdField15/SUP=00bosch-stiftung.de/AFM=001/DTA=002/DNA=00/SUA=00/Suf=00/USu=00-1/Lin=001/Del=001/PST=001/Dlg=0000/Dlp=0000/Kai=0000/MUL=0000/HSB=0000/Wtl=00-1/FTy=002/Owt=0000/Owd=0000/CTy=001/Ctw=002000/Ctl=001200/FSp=0000/FSd=0000/SCP=00/SCA=00/GRI=000/VAL=000,/Inz=XX-1/Pre=00/UPr=00-1/STx=00Sehr geehrte Damen und Herren\,/Tex=00Sehr geehrte Damen und Herren\,/DTP=002/DNP=00/SUP=00Sehr geehrte Damen und Herren\,/AFM=001/DTA=002/DNA=00/SUA=00/Suf=00/USu=00-1/Lin=001/Del=001/PST=001/Dlg=0000/Dlp=0000/Kai=0000/MUL=0000/HSB=0000/Wtl=00-1/FTy=001/Owt=0000/Owd=0000/CTy=001/Ctw=002000/Ctl=001200/FSp=0000/FSd=0000/SCP=00/SCA=00/GRI=000/VAL=000,_x000D__x000A_"/>
    <w:docVar w:name="clb.IsCalibrated" w:val="0"/>
    <w:docVar w:name="clb.Options" w:val="0"/>
    <w:docVar w:name="clb.SupportsCalibration" w:val="1"/>
    <w:docVar w:name="saxATXbkmList" w:val="saxLogoRBS.Colour=RBS_Color,saxLogoRBS.Void=Void,saxLogoRBS.BW=RBS_Grey,saxLogoRBS.PDF=RBS_Color_WMF,saxLogoRBS.Black=RBS_Black"/>
    <w:docVar w:name="saxContext" w:val="Rbs_Stu"/>
    <w:docVar w:name="saxDokSchutz" w:val="NO"/>
    <w:docVar w:name="saxDPP" w:val="0"/>
    <w:docVar w:name="saxEBPToolsVersion" w:val="1.0.0"/>
    <w:docVar w:name="saxEBPVersion" w:val="RBS/7.6.7/1.0/0606"/>
    <w:docVar w:name="saxMBName" w:val="MasterLayout"/>
    <w:docVar w:name="saxProtectionMode" w:val="1"/>
    <w:docVar w:name="saxSection" w:val="German"/>
    <w:docVar w:name="saxStP" w:val="·"/>
    <w:docVar w:name="saxTvNo" w:val="0"/>
    <w:docVar w:name="SaxVersion" w:val="RBO/7.4.2.1/3.2/1104"/>
  </w:docVars>
  <w:rsids>
    <w:rsidRoot w:val="0029281F"/>
    <w:rsid w:val="000040A1"/>
    <w:rsid w:val="000048F2"/>
    <w:rsid w:val="000055AA"/>
    <w:rsid w:val="00011E4D"/>
    <w:rsid w:val="00013C84"/>
    <w:rsid w:val="00015497"/>
    <w:rsid w:val="00022CBE"/>
    <w:rsid w:val="00036AA8"/>
    <w:rsid w:val="00042936"/>
    <w:rsid w:val="00065C3F"/>
    <w:rsid w:val="000669FD"/>
    <w:rsid w:val="00066B3C"/>
    <w:rsid w:val="00066D7A"/>
    <w:rsid w:val="00067699"/>
    <w:rsid w:val="00093EC2"/>
    <w:rsid w:val="000A3241"/>
    <w:rsid w:val="000A337E"/>
    <w:rsid w:val="000B1E54"/>
    <w:rsid w:val="000B2246"/>
    <w:rsid w:val="000B48F1"/>
    <w:rsid w:val="000C01ED"/>
    <w:rsid w:val="000D3650"/>
    <w:rsid w:val="000D4F4B"/>
    <w:rsid w:val="000D5702"/>
    <w:rsid w:val="000D6071"/>
    <w:rsid w:val="000E32EC"/>
    <w:rsid w:val="00107825"/>
    <w:rsid w:val="00113A61"/>
    <w:rsid w:val="00117BA4"/>
    <w:rsid w:val="00124A52"/>
    <w:rsid w:val="00131D7C"/>
    <w:rsid w:val="00141BDF"/>
    <w:rsid w:val="00143187"/>
    <w:rsid w:val="0015343E"/>
    <w:rsid w:val="00154201"/>
    <w:rsid w:val="001651B0"/>
    <w:rsid w:val="00174C4C"/>
    <w:rsid w:val="001824BC"/>
    <w:rsid w:val="00183973"/>
    <w:rsid w:val="00193D69"/>
    <w:rsid w:val="00194150"/>
    <w:rsid w:val="001C6228"/>
    <w:rsid w:val="001D0093"/>
    <w:rsid w:val="001D1611"/>
    <w:rsid w:val="001D6B67"/>
    <w:rsid w:val="001E307E"/>
    <w:rsid w:val="00202C81"/>
    <w:rsid w:val="0020503B"/>
    <w:rsid w:val="00206941"/>
    <w:rsid w:val="0021096C"/>
    <w:rsid w:val="002110D7"/>
    <w:rsid w:val="0021194E"/>
    <w:rsid w:val="00224436"/>
    <w:rsid w:val="00224B4A"/>
    <w:rsid w:val="002337B0"/>
    <w:rsid w:val="0024195D"/>
    <w:rsid w:val="002433F8"/>
    <w:rsid w:val="0025139A"/>
    <w:rsid w:val="002557E2"/>
    <w:rsid w:val="002566FA"/>
    <w:rsid w:val="002572E5"/>
    <w:rsid w:val="00261753"/>
    <w:rsid w:val="0026326A"/>
    <w:rsid w:val="002663F9"/>
    <w:rsid w:val="002674E5"/>
    <w:rsid w:val="0027285E"/>
    <w:rsid w:val="0027351E"/>
    <w:rsid w:val="00291D33"/>
    <w:rsid w:val="0029281F"/>
    <w:rsid w:val="00293175"/>
    <w:rsid w:val="002B240E"/>
    <w:rsid w:val="002B3F46"/>
    <w:rsid w:val="002B4C4F"/>
    <w:rsid w:val="002B707D"/>
    <w:rsid w:val="002B7C55"/>
    <w:rsid w:val="002C1F6D"/>
    <w:rsid w:val="002C4143"/>
    <w:rsid w:val="002C5B12"/>
    <w:rsid w:val="002D672E"/>
    <w:rsid w:val="002F1BE3"/>
    <w:rsid w:val="0030188D"/>
    <w:rsid w:val="00316151"/>
    <w:rsid w:val="00327EBE"/>
    <w:rsid w:val="00330124"/>
    <w:rsid w:val="00344B7E"/>
    <w:rsid w:val="00345C03"/>
    <w:rsid w:val="00351AD4"/>
    <w:rsid w:val="0037000E"/>
    <w:rsid w:val="003704C4"/>
    <w:rsid w:val="0037393A"/>
    <w:rsid w:val="0038778F"/>
    <w:rsid w:val="00387D1E"/>
    <w:rsid w:val="00387EA1"/>
    <w:rsid w:val="00394B42"/>
    <w:rsid w:val="003A2B74"/>
    <w:rsid w:val="003B21EA"/>
    <w:rsid w:val="003B5F3E"/>
    <w:rsid w:val="003B7030"/>
    <w:rsid w:val="003D29D2"/>
    <w:rsid w:val="003D337C"/>
    <w:rsid w:val="003E0525"/>
    <w:rsid w:val="003E14D4"/>
    <w:rsid w:val="003E414E"/>
    <w:rsid w:val="003E4559"/>
    <w:rsid w:val="003E7EF7"/>
    <w:rsid w:val="003F2DC3"/>
    <w:rsid w:val="003F31B4"/>
    <w:rsid w:val="00402B43"/>
    <w:rsid w:val="00403D53"/>
    <w:rsid w:val="00407745"/>
    <w:rsid w:val="00412365"/>
    <w:rsid w:val="00413060"/>
    <w:rsid w:val="00413E86"/>
    <w:rsid w:val="00415EB3"/>
    <w:rsid w:val="00416C80"/>
    <w:rsid w:val="00417621"/>
    <w:rsid w:val="00420FCB"/>
    <w:rsid w:val="00421B5B"/>
    <w:rsid w:val="0043583A"/>
    <w:rsid w:val="00443AE2"/>
    <w:rsid w:val="00446F4B"/>
    <w:rsid w:val="00447125"/>
    <w:rsid w:val="004534D9"/>
    <w:rsid w:val="00456B0B"/>
    <w:rsid w:val="00457658"/>
    <w:rsid w:val="00466C38"/>
    <w:rsid w:val="0047698D"/>
    <w:rsid w:val="00476F20"/>
    <w:rsid w:val="0047790A"/>
    <w:rsid w:val="00491C0A"/>
    <w:rsid w:val="004930EB"/>
    <w:rsid w:val="004A3D48"/>
    <w:rsid w:val="004A414D"/>
    <w:rsid w:val="004A5165"/>
    <w:rsid w:val="004C0A18"/>
    <w:rsid w:val="004C2C83"/>
    <w:rsid w:val="004C59CA"/>
    <w:rsid w:val="004C63A3"/>
    <w:rsid w:val="004C6F8E"/>
    <w:rsid w:val="004D04E7"/>
    <w:rsid w:val="004D32F7"/>
    <w:rsid w:val="004E1F96"/>
    <w:rsid w:val="004E4C2F"/>
    <w:rsid w:val="004F47B8"/>
    <w:rsid w:val="005058EA"/>
    <w:rsid w:val="0050726F"/>
    <w:rsid w:val="0051072D"/>
    <w:rsid w:val="005107AC"/>
    <w:rsid w:val="005133D9"/>
    <w:rsid w:val="005163D8"/>
    <w:rsid w:val="00517134"/>
    <w:rsid w:val="005240A7"/>
    <w:rsid w:val="00532FCD"/>
    <w:rsid w:val="00535521"/>
    <w:rsid w:val="005430DD"/>
    <w:rsid w:val="00547974"/>
    <w:rsid w:val="00551DF7"/>
    <w:rsid w:val="00553F22"/>
    <w:rsid w:val="005620BE"/>
    <w:rsid w:val="0057094C"/>
    <w:rsid w:val="00570DEE"/>
    <w:rsid w:val="00572BD5"/>
    <w:rsid w:val="0058488E"/>
    <w:rsid w:val="00585F01"/>
    <w:rsid w:val="00591CF7"/>
    <w:rsid w:val="00592B24"/>
    <w:rsid w:val="005950EB"/>
    <w:rsid w:val="005A5D9B"/>
    <w:rsid w:val="005A5FD3"/>
    <w:rsid w:val="005C0679"/>
    <w:rsid w:val="005D46D6"/>
    <w:rsid w:val="005D49E0"/>
    <w:rsid w:val="005D67EF"/>
    <w:rsid w:val="005D6938"/>
    <w:rsid w:val="005D6EA2"/>
    <w:rsid w:val="005E2BF8"/>
    <w:rsid w:val="005E6555"/>
    <w:rsid w:val="005F10B8"/>
    <w:rsid w:val="005F2B76"/>
    <w:rsid w:val="005F3645"/>
    <w:rsid w:val="0060781E"/>
    <w:rsid w:val="00612679"/>
    <w:rsid w:val="0061627F"/>
    <w:rsid w:val="00621FFE"/>
    <w:rsid w:val="00624553"/>
    <w:rsid w:val="00636C4C"/>
    <w:rsid w:val="0064094B"/>
    <w:rsid w:val="00643BB3"/>
    <w:rsid w:val="006525AC"/>
    <w:rsid w:val="00653D90"/>
    <w:rsid w:val="0065470D"/>
    <w:rsid w:val="00655923"/>
    <w:rsid w:val="00656D03"/>
    <w:rsid w:val="006610B5"/>
    <w:rsid w:val="00663B71"/>
    <w:rsid w:val="006645CB"/>
    <w:rsid w:val="00664617"/>
    <w:rsid w:val="00684743"/>
    <w:rsid w:val="006A0D10"/>
    <w:rsid w:val="006A3417"/>
    <w:rsid w:val="006A5E32"/>
    <w:rsid w:val="006D324B"/>
    <w:rsid w:val="006D6D3D"/>
    <w:rsid w:val="006F1215"/>
    <w:rsid w:val="006F49FE"/>
    <w:rsid w:val="006F6A59"/>
    <w:rsid w:val="007065F1"/>
    <w:rsid w:val="00720A30"/>
    <w:rsid w:val="00721773"/>
    <w:rsid w:val="007220D4"/>
    <w:rsid w:val="00724D87"/>
    <w:rsid w:val="00725784"/>
    <w:rsid w:val="00733390"/>
    <w:rsid w:val="007362FA"/>
    <w:rsid w:val="00744632"/>
    <w:rsid w:val="007448DE"/>
    <w:rsid w:val="00745ADA"/>
    <w:rsid w:val="00752C4E"/>
    <w:rsid w:val="00756BDC"/>
    <w:rsid w:val="00764A32"/>
    <w:rsid w:val="0077299B"/>
    <w:rsid w:val="00774993"/>
    <w:rsid w:val="00776720"/>
    <w:rsid w:val="00777B4C"/>
    <w:rsid w:val="00781F7D"/>
    <w:rsid w:val="007936C2"/>
    <w:rsid w:val="007A00FE"/>
    <w:rsid w:val="007A0614"/>
    <w:rsid w:val="007A08B9"/>
    <w:rsid w:val="007A1BD6"/>
    <w:rsid w:val="007A2292"/>
    <w:rsid w:val="007A22E5"/>
    <w:rsid w:val="007A3CF6"/>
    <w:rsid w:val="007B3173"/>
    <w:rsid w:val="007D0F36"/>
    <w:rsid w:val="007D16E0"/>
    <w:rsid w:val="007E1D76"/>
    <w:rsid w:val="007E2011"/>
    <w:rsid w:val="007E67A6"/>
    <w:rsid w:val="007F1A67"/>
    <w:rsid w:val="007F33B6"/>
    <w:rsid w:val="008020A6"/>
    <w:rsid w:val="008047A4"/>
    <w:rsid w:val="008127B6"/>
    <w:rsid w:val="008134A3"/>
    <w:rsid w:val="00817183"/>
    <w:rsid w:val="00820AC6"/>
    <w:rsid w:val="0082327C"/>
    <w:rsid w:val="008267D2"/>
    <w:rsid w:val="0083089E"/>
    <w:rsid w:val="00836EDF"/>
    <w:rsid w:val="00837784"/>
    <w:rsid w:val="00843D0E"/>
    <w:rsid w:val="00855388"/>
    <w:rsid w:val="00863A0B"/>
    <w:rsid w:val="0086656B"/>
    <w:rsid w:val="00872903"/>
    <w:rsid w:val="0087652B"/>
    <w:rsid w:val="0088077E"/>
    <w:rsid w:val="00882957"/>
    <w:rsid w:val="0089308A"/>
    <w:rsid w:val="00893EA9"/>
    <w:rsid w:val="008A0E35"/>
    <w:rsid w:val="008A14F3"/>
    <w:rsid w:val="008A2DE7"/>
    <w:rsid w:val="008A2E74"/>
    <w:rsid w:val="008A3346"/>
    <w:rsid w:val="008C3361"/>
    <w:rsid w:val="008C3A19"/>
    <w:rsid w:val="008C4CFC"/>
    <w:rsid w:val="008C7915"/>
    <w:rsid w:val="008D60C7"/>
    <w:rsid w:val="008D7137"/>
    <w:rsid w:val="008E1E7B"/>
    <w:rsid w:val="008E1F04"/>
    <w:rsid w:val="008E524D"/>
    <w:rsid w:val="008E6833"/>
    <w:rsid w:val="008E7CB2"/>
    <w:rsid w:val="008F4BE7"/>
    <w:rsid w:val="008F7BD5"/>
    <w:rsid w:val="0090455A"/>
    <w:rsid w:val="00913040"/>
    <w:rsid w:val="009204A6"/>
    <w:rsid w:val="009379B8"/>
    <w:rsid w:val="009401C3"/>
    <w:rsid w:val="0094171B"/>
    <w:rsid w:val="009503F2"/>
    <w:rsid w:val="00950E52"/>
    <w:rsid w:val="009550E4"/>
    <w:rsid w:val="00957E2F"/>
    <w:rsid w:val="00962136"/>
    <w:rsid w:val="009633BB"/>
    <w:rsid w:val="00974B0F"/>
    <w:rsid w:val="00974CA1"/>
    <w:rsid w:val="00976261"/>
    <w:rsid w:val="00976BD2"/>
    <w:rsid w:val="00991BCC"/>
    <w:rsid w:val="009A14AC"/>
    <w:rsid w:val="009A3035"/>
    <w:rsid w:val="009A3CE6"/>
    <w:rsid w:val="009A50F9"/>
    <w:rsid w:val="009A7566"/>
    <w:rsid w:val="009B0C63"/>
    <w:rsid w:val="009B1700"/>
    <w:rsid w:val="009B56A4"/>
    <w:rsid w:val="009B680C"/>
    <w:rsid w:val="009D4C07"/>
    <w:rsid w:val="009F2649"/>
    <w:rsid w:val="00A0533A"/>
    <w:rsid w:val="00A116AD"/>
    <w:rsid w:val="00A1782E"/>
    <w:rsid w:val="00A210F0"/>
    <w:rsid w:val="00A340B7"/>
    <w:rsid w:val="00A35E59"/>
    <w:rsid w:val="00A360AD"/>
    <w:rsid w:val="00A4013B"/>
    <w:rsid w:val="00A406A1"/>
    <w:rsid w:val="00A42B03"/>
    <w:rsid w:val="00A5228B"/>
    <w:rsid w:val="00A53E3F"/>
    <w:rsid w:val="00A540A0"/>
    <w:rsid w:val="00A63647"/>
    <w:rsid w:val="00A66694"/>
    <w:rsid w:val="00A72FC5"/>
    <w:rsid w:val="00A73F83"/>
    <w:rsid w:val="00A77F93"/>
    <w:rsid w:val="00A8105E"/>
    <w:rsid w:val="00A8222C"/>
    <w:rsid w:val="00A83D70"/>
    <w:rsid w:val="00A9308F"/>
    <w:rsid w:val="00AA1C01"/>
    <w:rsid w:val="00AA1F2E"/>
    <w:rsid w:val="00AA50CF"/>
    <w:rsid w:val="00AA544C"/>
    <w:rsid w:val="00AB294A"/>
    <w:rsid w:val="00AB6210"/>
    <w:rsid w:val="00AC0847"/>
    <w:rsid w:val="00AD24B6"/>
    <w:rsid w:val="00AD6015"/>
    <w:rsid w:val="00AE2246"/>
    <w:rsid w:val="00AE54EF"/>
    <w:rsid w:val="00AF7306"/>
    <w:rsid w:val="00B00A18"/>
    <w:rsid w:val="00B00C55"/>
    <w:rsid w:val="00B02B27"/>
    <w:rsid w:val="00B06492"/>
    <w:rsid w:val="00B14D45"/>
    <w:rsid w:val="00B201BE"/>
    <w:rsid w:val="00B2529D"/>
    <w:rsid w:val="00B25F62"/>
    <w:rsid w:val="00B30ECE"/>
    <w:rsid w:val="00B36521"/>
    <w:rsid w:val="00B37A12"/>
    <w:rsid w:val="00B42F4E"/>
    <w:rsid w:val="00B4522B"/>
    <w:rsid w:val="00B46EBE"/>
    <w:rsid w:val="00B5389B"/>
    <w:rsid w:val="00B5530E"/>
    <w:rsid w:val="00B62611"/>
    <w:rsid w:val="00B74575"/>
    <w:rsid w:val="00B80EA2"/>
    <w:rsid w:val="00B85138"/>
    <w:rsid w:val="00B90187"/>
    <w:rsid w:val="00B908A5"/>
    <w:rsid w:val="00B90C71"/>
    <w:rsid w:val="00B90EC5"/>
    <w:rsid w:val="00B929EA"/>
    <w:rsid w:val="00B93040"/>
    <w:rsid w:val="00B95711"/>
    <w:rsid w:val="00B9585F"/>
    <w:rsid w:val="00BA79C2"/>
    <w:rsid w:val="00BC3A5D"/>
    <w:rsid w:val="00BC4D41"/>
    <w:rsid w:val="00BF0463"/>
    <w:rsid w:val="00BF1D1D"/>
    <w:rsid w:val="00BF314E"/>
    <w:rsid w:val="00BF48C2"/>
    <w:rsid w:val="00BF58FD"/>
    <w:rsid w:val="00BF5975"/>
    <w:rsid w:val="00BF68A2"/>
    <w:rsid w:val="00C01AA9"/>
    <w:rsid w:val="00C06AE9"/>
    <w:rsid w:val="00C26A80"/>
    <w:rsid w:val="00C305DB"/>
    <w:rsid w:val="00C3351D"/>
    <w:rsid w:val="00C349BC"/>
    <w:rsid w:val="00C5092A"/>
    <w:rsid w:val="00C51D94"/>
    <w:rsid w:val="00C53D05"/>
    <w:rsid w:val="00C64A93"/>
    <w:rsid w:val="00C74764"/>
    <w:rsid w:val="00C9036F"/>
    <w:rsid w:val="00C917D0"/>
    <w:rsid w:val="00C9606D"/>
    <w:rsid w:val="00C968A8"/>
    <w:rsid w:val="00CA38B6"/>
    <w:rsid w:val="00CA5C41"/>
    <w:rsid w:val="00CA7712"/>
    <w:rsid w:val="00CB576A"/>
    <w:rsid w:val="00CC0DE9"/>
    <w:rsid w:val="00CC39B1"/>
    <w:rsid w:val="00CD5748"/>
    <w:rsid w:val="00CD6685"/>
    <w:rsid w:val="00CF015F"/>
    <w:rsid w:val="00CF2B30"/>
    <w:rsid w:val="00D124F2"/>
    <w:rsid w:val="00D13712"/>
    <w:rsid w:val="00D137C5"/>
    <w:rsid w:val="00D16406"/>
    <w:rsid w:val="00D259DF"/>
    <w:rsid w:val="00D301E3"/>
    <w:rsid w:val="00D34B95"/>
    <w:rsid w:val="00D4303D"/>
    <w:rsid w:val="00D45AA6"/>
    <w:rsid w:val="00D61DB4"/>
    <w:rsid w:val="00D66267"/>
    <w:rsid w:val="00D83B2F"/>
    <w:rsid w:val="00D8557E"/>
    <w:rsid w:val="00D942EA"/>
    <w:rsid w:val="00D94A99"/>
    <w:rsid w:val="00D953CA"/>
    <w:rsid w:val="00D97058"/>
    <w:rsid w:val="00DA015D"/>
    <w:rsid w:val="00DA36E9"/>
    <w:rsid w:val="00DA74BA"/>
    <w:rsid w:val="00DB0C66"/>
    <w:rsid w:val="00DB5AC7"/>
    <w:rsid w:val="00DB7D7A"/>
    <w:rsid w:val="00DC24C7"/>
    <w:rsid w:val="00DC66AA"/>
    <w:rsid w:val="00DE4EA7"/>
    <w:rsid w:val="00DF0BE9"/>
    <w:rsid w:val="00E0076B"/>
    <w:rsid w:val="00E02E6C"/>
    <w:rsid w:val="00E0348C"/>
    <w:rsid w:val="00E05852"/>
    <w:rsid w:val="00E06575"/>
    <w:rsid w:val="00E25771"/>
    <w:rsid w:val="00E25DED"/>
    <w:rsid w:val="00E31135"/>
    <w:rsid w:val="00E3632F"/>
    <w:rsid w:val="00E36A02"/>
    <w:rsid w:val="00E4053D"/>
    <w:rsid w:val="00E43217"/>
    <w:rsid w:val="00E50919"/>
    <w:rsid w:val="00E50E20"/>
    <w:rsid w:val="00E52499"/>
    <w:rsid w:val="00E60851"/>
    <w:rsid w:val="00E71299"/>
    <w:rsid w:val="00E777E7"/>
    <w:rsid w:val="00E83727"/>
    <w:rsid w:val="00E86A43"/>
    <w:rsid w:val="00E870EF"/>
    <w:rsid w:val="00E96F1C"/>
    <w:rsid w:val="00E972E4"/>
    <w:rsid w:val="00EA6F63"/>
    <w:rsid w:val="00EB0321"/>
    <w:rsid w:val="00EC0D44"/>
    <w:rsid w:val="00EC20CB"/>
    <w:rsid w:val="00ED4D48"/>
    <w:rsid w:val="00ED70F1"/>
    <w:rsid w:val="00EE5B6E"/>
    <w:rsid w:val="00EF4246"/>
    <w:rsid w:val="00EF4A04"/>
    <w:rsid w:val="00F02E20"/>
    <w:rsid w:val="00F1006D"/>
    <w:rsid w:val="00F11B78"/>
    <w:rsid w:val="00F126A3"/>
    <w:rsid w:val="00F16C43"/>
    <w:rsid w:val="00F23B1A"/>
    <w:rsid w:val="00F2489E"/>
    <w:rsid w:val="00F366A3"/>
    <w:rsid w:val="00F50ACD"/>
    <w:rsid w:val="00F54AB8"/>
    <w:rsid w:val="00F6443F"/>
    <w:rsid w:val="00F64FE2"/>
    <w:rsid w:val="00F734B4"/>
    <w:rsid w:val="00F815F9"/>
    <w:rsid w:val="00F96EB7"/>
    <w:rsid w:val="00FA0ACA"/>
    <w:rsid w:val="00FB2FF5"/>
    <w:rsid w:val="00FB4702"/>
    <w:rsid w:val="00FB5223"/>
    <w:rsid w:val="00FB6496"/>
    <w:rsid w:val="00FB6F0E"/>
    <w:rsid w:val="00FC1014"/>
    <w:rsid w:val="00FC5F35"/>
    <w:rsid w:val="00FD7191"/>
    <w:rsid w:val="00FE29AA"/>
    <w:rsid w:val="00FE5C48"/>
    <w:rsid w:val="00FF21AE"/>
    <w:rsid w:val="00FF265F"/>
    <w:rsid w:val="00FF5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00FE"/>
    <w:pPr>
      <w:spacing w:line="288" w:lineRule="auto"/>
    </w:pPr>
    <w:rPr>
      <w:rFonts w:ascii="Arial" w:hAnsi="Arial"/>
      <w:sz w:val="22"/>
      <w:lang w:val="de-DE" w:eastAsia="en-US"/>
    </w:rPr>
  </w:style>
  <w:style w:type="paragraph" w:styleId="Nagwek1">
    <w:name w:val="heading 1"/>
    <w:basedOn w:val="Normalny"/>
    <w:next w:val="Normalny"/>
    <w:qFormat/>
    <w:rsid w:val="007A00FE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7A00FE"/>
    <w:pPr>
      <w:keepNext/>
      <w:numPr>
        <w:ilvl w:val="1"/>
        <w:numId w:val="4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7A00FE"/>
    <w:pPr>
      <w:keepNext/>
      <w:numPr>
        <w:ilvl w:val="2"/>
        <w:numId w:val="4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7A00FE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7A00F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7A00FE"/>
    <w:pPr>
      <w:numPr>
        <w:ilvl w:val="5"/>
        <w:numId w:val="4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qFormat/>
    <w:rsid w:val="007A00FE"/>
    <w:pPr>
      <w:numPr>
        <w:ilvl w:val="6"/>
        <w:numId w:val="4"/>
      </w:numPr>
      <w:spacing w:before="240" w:after="60"/>
      <w:outlineLvl w:val="6"/>
    </w:pPr>
    <w:rPr>
      <w:szCs w:val="24"/>
    </w:rPr>
  </w:style>
  <w:style w:type="paragraph" w:styleId="Nagwek8">
    <w:name w:val="heading 8"/>
    <w:basedOn w:val="Normalny"/>
    <w:next w:val="Normalny"/>
    <w:qFormat/>
    <w:rsid w:val="007A00FE"/>
    <w:pPr>
      <w:numPr>
        <w:ilvl w:val="7"/>
        <w:numId w:val="4"/>
      </w:numPr>
      <w:spacing w:before="240" w:after="60"/>
      <w:outlineLvl w:val="7"/>
    </w:pPr>
    <w:rPr>
      <w:i/>
      <w:iCs/>
      <w:szCs w:val="24"/>
    </w:rPr>
  </w:style>
  <w:style w:type="paragraph" w:styleId="Nagwek9">
    <w:name w:val="heading 9"/>
    <w:basedOn w:val="Normalny"/>
    <w:next w:val="Normalny"/>
    <w:qFormat/>
    <w:rsid w:val="007A00FE"/>
    <w:pPr>
      <w:numPr>
        <w:ilvl w:val="8"/>
        <w:numId w:val="4"/>
      </w:numPr>
      <w:spacing w:before="240" w:after="60"/>
      <w:outlineLvl w:val="8"/>
    </w:pPr>
    <w:rPr>
      <w:rFonts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7A00FE"/>
    <w:pPr>
      <w:tabs>
        <w:tab w:val="center" w:pos="4153"/>
        <w:tab w:val="right" w:pos="8306"/>
      </w:tabs>
    </w:pPr>
  </w:style>
  <w:style w:type="paragraph" w:styleId="Nagwek">
    <w:name w:val="header"/>
    <w:basedOn w:val="Normalny"/>
    <w:rsid w:val="007A00FE"/>
    <w:pPr>
      <w:tabs>
        <w:tab w:val="center" w:pos="4153"/>
        <w:tab w:val="right" w:pos="8306"/>
      </w:tabs>
    </w:pPr>
  </w:style>
  <w:style w:type="paragraph" w:customStyle="1" w:styleId="MLStat">
    <w:name w:val="MLStat"/>
    <w:basedOn w:val="Normalny"/>
    <w:rsid w:val="007A00FE"/>
    <w:pPr>
      <w:spacing w:before="2" w:after="2" w:line="20" w:lineRule="exact"/>
      <w:ind w:left="2000" w:right="2000" w:firstLine="2000"/>
    </w:pPr>
    <w:rPr>
      <w:rFonts w:ascii="MLStat" w:hAnsi="MLStat"/>
      <w:noProof/>
      <w:sz w:val="2"/>
    </w:rPr>
  </w:style>
  <w:style w:type="character" w:styleId="Hipercze">
    <w:name w:val="Hyperlink"/>
    <w:rsid w:val="009B490B"/>
    <w:rPr>
      <w:color w:val="0000FF"/>
      <w:u w:val="single"/>
    </w:rPr>
  </w:style>
  <w:style w:type="paragraph" w:customStyle="1" w:styleId="Formularbeschriftung">
    <w:name w:val="Formularbeschriftung"/>
    <w:basedOn w:val="Normalny"/>
    <w:rsid w:val="007F33B6"/>
    <w:pPr>
      <w:spacing w:line="221" w:lineRule="exact"/>
    </w:pPr>
    <w:rPr>
      <w:spacing w:val="4"/>
      <w:sz w:val="15"/>
      <w:lang w:eastAsia="de-DE"/>
    </w:rPr>
  </w:style>
  <w:style w:type="paragraph" w:customStyle="1" w:styleId="Aufzhlung">
    <w:name w:val="Aufzählung"/>
    <w:basedOn w:val="Normalny"/>
    <w:rsid w:val="007A00FE"/>
    <w:pPr>
      <w:numPr>
        <w:numId w:val="8"/>
      </w:numPr>
    </w:pPr>
    <w:rPr>
      <w:lang w:eastAsia="de-DE"/>
    </w:rPr>
  </w:style>
  <w:style w:type="paragraph" w:customStyle="1" w:styleId="Nummerierung">
    <w:name w:val="Nummerierung"/>
    <w:basedOn w:val="Normalny"/>
    <w:rsid w:val="007A00FE"/>
    <w:pPr>
      <w:numPr>
        <w:numId w:val="9"/>
      </w:numPr>
    </w:pPr>
  </w:style>
  <w:style w:type="paragraph" w:customStyle="1" w:styleId="Tabellebeschriftunglinks">
    <w:name w:val="Tabellebeschriftung links"/>
    <w:basedOn w:val="Normalny"/>
    <w:rsid w:val="007A00FE"/>
    <w:pPr>
      <w:spacing w:line="280" w:lineRule="exact"/>
    </w:pPr>
    <w:rPr>
      <w:sz w:val="20"/>
    </w:rPr>
  </w:style>
  <w:style w:type="paragraph" w:customStyle="1" w:styleId="Tabellenbeschriftungunten">
    <w:name w:val="Tabellenbeschriftung unten"/>
    <w:basedOn w:val="Normalny"/>
    <w:rsid w:val="007A00FE"/>
    <w:pPr>
      <w:spacing w:line="187" w:lineRule="atLeast"/>
    </w:pPr>
    <w:rPr>
      <w:sz w:val="15"/>
      <w:szCs w:val="15"/>
    </w:rPr>
  </w:style>
  <w:style w:type="paragraph" w:customStyle="1" w:styleId="Tabelleninhalt">
    <w:name w:val="Tabelleninhalt"/>
    <w:basedOn w:val="Normalny"/>
    <w:rsid w:val="007A00FE"/>
    <w:pPr>
      <w:pBdr>
        <w:bottom w:val="single" w:sz="4" w:space="1" w:color="auto"/>
      </w:pBdr>
      <w:spacing w:line="280" w:lineRule="exact"/>
    </w:pPr>
    <w:rPr>
      <w:rFonts w:eastAsia="Bosch Office Sans"/>
      <w:sz w:val="20"/>
    </w:rPr>
  </w:style>
  <w:style w:type="character" w:styleId="Odwoaniedokomentarza">
    <w:name w:val="annotation reference"/>
    <w:semiHidden/>
    <w:rsid w:val="00387D1E"/>
    <w:rPr>
      <w:sz w:val="16"/>
      <w:szCs w:val="16"/>
    </w:rPr>
  </w:style>
  <w:style w:type="paragraph" w:styleId="Tekstkomentarza">
    <w:name w:val="annotation text"/>
    <w:basedOn w:val="Normalny"/>
    <w:semiHidden/>
    <w:rsid w:val="00387D1E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387D1E"/>
    <w:rPr>
      <w:b/>
      <w:bCs/>
    </w:rPr>
  </w:style>
  <w:style w:type="paragraph" w:styleId="Tekstdymka">
    <w:name w:val="Balloon Text"/>
    <w:basedOn w:val="Normalny"/>
    <w:semiHidden/>
    <w:rsid w:val="00387D1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C5B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503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936C2"/>
    <w:rPr>
      <w:b/>
      <w:bCs/>
    </w:rPr>
  </w:style>
  <w:style w:type="table" w:styleId="redniasiatka2akcent5">
    <w:name w:val="Medium Grid 2 Accent 5"/>
    <w:basedOn w:val="Standardowy"/>
    <w:uiPriority w:val="68"/>
    <w:rsid w:val="0047790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akcent5">
    <w:name w:val="Medium Grid 3 Accent 5"/>
    <w:basedOn w:val="Standardowy"/>
    <w:uiPriority w:val="69"/>
    <w:rsid w:val="00AD601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lista2akcent5">
    <w:name w:val="Medium List 2 Accent 5"/>
    <w:basedOn w:val="Standardowy"/>
    <w:uiPriority w:val="66"/>
    <w:rsid w:val="00AD60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olorowasiatkaakcent5">
    <w:name w:val="Colorful Grid Accent 5"/>
    <w:basedOn w:val="Standardowy"/>
    <w:uiPriority w:val="73"/>
    <w:rsid w:val="00AD6015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lista1akcent5">
    <w:name w:val="Medium List 1 Accent 5"/>
    <w:basedOn w:val="Standardowy"/>
    <w:uiPriority w:val="65"/>
    <w:rsid w:val="00D6626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siatka1akcent5">
    <w:name w:val="Medium Grid 1 Accent 5"/>
    <w:basedOn w:val="Standardowy"/>
    <w:uiPriority w:val="67"/>
    <w:rsid w:val="00D6626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ecieniowanieakcent5">
    <w:name w:val="Colorful Shading Accent 5"/>
    <w:basedOn w:val="Standardowy"/>
    <w:uiPriority w:val="71"/>
    <w:rsid w:val="0054797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FE29A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iemnalistaakcent3">
    <w:name w:val="Dark List Accent 3"/>
    <w:basedOn w:val="Standardowy"/>
    <w:uiPriority w:val="70"/>
    <w:rsid w:val="00FE29AA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lorowecieniowanieakcent3">
    <w:name w:val="Colorful Shading Accent 3"/>
    <w:basedOn w:val="Standardowy"/>
    <w:uiPriority w:val="71"/>
    <w:rsid w:val="00FE29A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3akcent3">
    <w:name w:val="Medium Grid 3 Accent 3"/>
    <w:basedOn w:val="Standardowy"/>
    <w:uiPriority w:val="69"/>
    <w:rsid w:val="00FE29AA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lista1akcent3">
    <w:name w:val="Medium List 1 Accent 3"/>
    <w:basedOn w:val="Standardowy"/>
    <w:uiPriority w:val="65"/>
    <w:rsid w:val="006F49F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olorowasiatkaakcent3">
    <w:name w:val="Colorful Grid Accent 3"/>
    <w:basedOn w:val="Standardowy"/>
    <w:uiPriority w:val="73"/>
    <w:rsid w:val="006F49F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3">
    <w:name w:val="Medium Grid 1 Accent 3"/>
    <w:basedOn w:val="Standardowy"/>
    <w:uiPriority w:val="67"/>
    <w:rsid w:val="006F49F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ecieniowanie1akcent3">
    <w:name w:val="Medium Shading 1 Accent 3"/>
    <w:basedOn w:val="Standardowy"/>
    <w:uiPriority w:val="63"/>
    <w:rsid w:val="006F49FE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3">
    <w:name w:val="Light Grid Accent 3"/>
    <w:basedOn w:val="Standardowy"/>
    <w:uiPriority w:val="62"/>
    <w:rsid w:val="006F49FE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Tekstzastpczy">
    <w:name w:val="Placeholder Text"/>
    <w:basedOn w:val="Domylnaczcionkaakapitu"/>
    <w:uiPriority w:val="99"/>
    <w:semiHidden/>
    <w:rsid w:val="00FF21A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eForms\RBSEXT00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E890184C6C74C0FA76981584F69B2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0F9068-9DE2-426F-86EA-B21112887698}"/>
      </w:docPartPr>
      <w:docPartBody>
        <w:p w:rsidR="008F1E2E" w:rsidRDefault="000E774A" w:rsidP="000E774A">
          <w:pPr>
            <w:pStyle w:val="0E890184C6C74C0FA76981584F69B26520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  <w:docPart>
      <w:docPartPr>
        <w:name w:val="E1FEE040EAF64D9DA53F7B50104CFA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34AD0F-D611-4604-9A8F-68C2E70A24E1}"/>
      </w:docPartPr>
      <w:docPartBody>
        <w:p w:rsidR="008F1E2E" w:rsidRDefault="000E774A" w:rsidP="000E774A">
          <w:pPr>
            <w:pStyle w:val="E1FEE040EAF64D9DA53F7B50104CFADD20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  <w:docPart>
      <w:docPartPr>
        <w:name w:val="2DCD363CA34A4E149DEAE7D7F4984F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9412F8-56C5-4991-95B1-4D79FAC78CED}"/>
      </w:docPartPr>
      <w:docPartBody>
        <w:p w:rsidR="008F1E2E" w:rsidRDefault="000E774A" w:rsidP="000E774A">
          <w:pPr>
            <w:pStyle w:val="2DCD363CA34A4E149DEAE7D7F4984F4420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  <w:docPart>
      <w:docPartPr>
        <w:name w:val="F0CD9D5C37F946E38D5FC19E736A53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7E47BF-9BCE-448A-9CCD-1A96A8F8A301}"/>
      </w:docPartPr>
      <w:docPartBody>
        <w:p w:rsidR="008F1E2E" w:rsidRDefault="000E774A" w:rsidP="000E774A">
          <w:pPr>
            <w:pStyle w:val="F0CD9D5C37F946E38D5FC19E736A53AF20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  <w:docPart>
      <w:docPartPr>
        <w:name w:val="08668A24A43E47ABB88A7A04C97C1B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5CF73B-FBA8-4719-83EC-124A21274B0A}"/>
      </w:docPartPr>
      <w:docPartBody>
        <w:p w:rsidR="008F1E2E" w:rsidRDefault="000E774A" w:rsidP="000E774A">
          <w:pPr>
            <w:pStyle w:val="08668A24A43E47ABB88A7A04C97C1BBF18"/>
          </w:pPr>
          <w:r>
            <w:rPr>
              <w:rStyle w:val="Tekstzastpczy"/>
            </w:rPr>
            <w:t>………………….…….….……..</w:t>
          </w:r>
        </w:p>
      </w:docPartBody>
    </w:docPart>
    <w:docPart>
      <w:docPartPr>
        <w:name w:val="D62CDAF6AE9945A3A4F5B52E7FE1F20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DCBEA5-C658-45EE-B7A8-6E48342C2FBC}"/>
      </w:docPartPr>
      <w:docPartBody>
        <w:p w:rsidR="008F1E2E" w:rsidRDefault="000E774A" w:rsidP="000E774A">
          <w:pPr>
            <w:pStyle w:val="D62CDAF6AE9945A3A4F5B52E7FE1F20020"/>
          </w:pPr>
          <w:r w:rsidRPr="002B7C55">
            <w:rPr>
              <w:rStyle w:val="Tekstzastpczy"/>
              <w:sz w:val="20"/>
            </w:rPr>
            <w:t>……………...….......……@……….......</w:t>
          </w:r>
        </w:p>
      </w:docPartBody>
    </w:docPart>
    <w:docPart>
      <w:docPartPr>
        <w:name w:val="68FAECE8635945AAAF20ED2A8790E0F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4CEC69-CFAC-4AB3-BDD4-491674C95DFA}"/>
      </w:docPartPr>
      <w:docPartBody>
        <w:p w:rsidR="008F1E2E" w:rsidRDefault="000E774A" w:rsidP="000E774A">
          <w:pPr>
            <w:pStyle w:val="68FAECE8635945AAAF20ED2A8790E0F918"/>
          </w:pPr>
          <w:r>
            <w:rPr>
              <w:rStyle w:val="Tekstzastpczy"/>
            </w:rPr>
            <w:t>…………………..……….</w:t>
          </w:r>
        </w:p>
      </w:docPartBody>
    </w:docPart>
    <w:docPart>
      <w:docPartPr>
        <w:name w:val="A05B1835790147359DAFECBB48FC9DB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846336-0F10-43B1-8D67-320BC18260BF}"/>
      </w:docPartPr>
      <w:docPartBody>
        <w:p w:rsidR="008F1E2E" w:rsidRDefault="000E774A" w:rsidP="000E774A">
          <w:pPr>
            <w:pStyle w:val="A05B1835790147359DAFECBB48FC9DB317"/>
          </w:pPr>
          <w:r>
            <w:rPr>
              <w:rStyle w:val="Tekstzastpczy"/>
            </w:rPr>
            <w:t>……………………………………………………………………………..…………….</w:t>
          </w:r>
        </w:p>
      </w:docPartBody>
    </w:docPart>
    <w:docPart>
      <w:docPartPr>
        <w:name w:val="D3458C9F5957444FA254289CD2E1F8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0F0D55-E5BF-4E1F-9A4F-FAF4E39A9CA0}"/>
      </w:docPartPr>
      <w:docPartBody>
        <w:p w:rsidR="00C9472C" w:rsidRDefault="000E774A" w:rsidP="000E774A">
          <w:pPr>
            <w:pStyle w:val="D3458C9F5957444FA254289CD2E1F81F7"/>
          </w:pPr>
          <w:r>
            <w:rPr>
              <w:rStyle w:val="Tekstzastpczy"/>
            </w:rPr>
            <w:t>……………………..…….….……..</w:t>
          </w:r>
        </w:p>
      </w:docPartBody>
    </w:docPart>
    <w:docPart>
      <w:docPartPr>
        <w:name w:val="1C3B09BC0738492A8D336219125ECF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1B93D5-7142-4846-AF4E-1FA208459C6E}"/>
      </w:docPartPr>
      <w:docPartBody>
        <w:p w:rsidR="00C9472C" w:rsidRDefault="000E774A" w:rsidP="000E774A">
          <w:pPr>
            <w:pStyle w:val="1C3B09BC0738492A8D336219125ECFE77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40058547D1794D29804E42FD50FFC6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ABAE57-B173-4519-A40C-3DEE749B14B0}"/>
      </w:docPartPr>
      <w:docPartBody>
        <w:p w:rsidR="00C9472C" w:rsidRDefault="000E774A" w:rsidP="000E774A">
          <w:pPr>
            <w:pStyle w:val="40058547D1794D29804E42FD50FFC6537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5A568CB80AAC43FAB192121974A0A1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777B18-6174-4F7D-9946-837D5AF4B58B}"/>
      </w:docPartPr>
      <w:docPartBody>
        <w:p w:rsidR="00C9472C" w:rsidRDefault="000E774A" w:rsidP="000E774A">
          <w:pPr>
            <w:pStyle w:val="5A568CB80AAC43FAB192121974A0A1B07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C85E8C14C4614F79A913331364FB00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09B3D6-5178-4820-AF04-E62C639CC019}"/>
      </w:docPartPr>
      <w:docPartBody>
        <w:p w:rsidR="00C9472C" w:rsidRDefault="000E774A" w:rsidP="000E774A">
          <w:pPr>
            <w:pStyle w:val="C85E8C14C4614F79A913331364FB006A7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3EA763D742E04AF09C6724D8986E97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AC2185-509A-4E0B-91CF-4F7D5E240A70}"/>
      </w:docPartPr>
      <w:docPartBody>
        <w:p w:rsidR="0070189C" w:rsidRDefault="000E774A" w:rsidP="000E774A">
          <w:pPr>
            <w:pStyle w:val="3EA763D742E04AF09C6724D8986E97F82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5667C5EE6F9C453EAA1E5BDEF01656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6F81C8-2639-4214-AA1E-943F75F38E18}"/>
      </w:docPartPr>
      <w:docPartBody>
        <w:p w:rsidR="0070189C" w:rsidRDefault="000E774A" w:rsidP="000E774A">
          <w:pPr>
            <w:pStyle w:val="5667C5EE6F9C453EAA1E5BDEF01656B12"/>
          </w:pPr>
          <w:r>
            <w:rPr>
              <w:rFonts w:cs="Arial"/>
              <w:sz w:val="20"/>
              <w:lang w:val="pl-PL"/>
            </w:rPr>
            <w:t>……</w:t>
          </w:r>
        </w:p>
      </w:docPartBody>
    </w:docPart>
    <w:docPart>
      <w:docPartPr>
        <w:name w:val="9C31444956BE4C8296790BF7585A5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7A9806-9A5F-438D-973C-9B82448D8138}"/>
      </w:docPartPr>
      <w:docPartBody>
        <w:p w:rsidR="00000000" w:rsidRDefault="000E774A" w:rsidP="000E774A">
          <w:pPr>
            <w:pStyle w:val="9C31444956BE4C8296790BF7585A55BB1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  <w:docPart>
      <w:docPartPr>
        <w:name w:val="A0BAAA3301B44FF68FA0B7D1E4C7CF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FDEE75-65CD-42E4-A942-ACC826423B0B}"/>
      </w:docPartPr>
      <w:docPartBody>
        <w:p w:rsidR="00000000" w:rsidRDefault="000E774A" w:rsidP="000E774A">
          <w:pPr>
            <w:pStyle w:val="A0BAAA3301B44FF68FA0B7D1E4C7CF251"/>
          </w:pPr>
          <w:r w:rsidRPr="006D324B">
            <w:rPr>
              <w:rStyle w:val="Tekstzastpczy"/>
              <w:color w:val="0C4EB8"/>
              <w:sz w:val="20"/>
            </w:rPr>
            <w:t>Tak/Nie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Bosch Office Sans">
    <w:altName w:val="Arial"/>
    <w:charset w:val="00"/>
    <w:family w:val="swiss"/>
    <w:pitch w:val="variable"/>
    <w:sig w:usb0="A00000AF" w:usb1="1000205B" w:usb2="00000000" w:usb3="00000000" w:csb0="00000093" w:csb1="00000000"/>
  </w:font>
  <w:font w:name="MLStat">
    <w:altName w:val="Times New Roman"/>
    <w:panose1 w:val="00000000000000000000"/>
    <w:charset w:val="00"/>
    <w:family w:val="roman"/>
    <w:notTrueType/>
    <w:pitch w:val="default"/>
    <w:sig w:usb0="0282A578" w:usb1="00000008" w:usb2="0282A578" w:usb3="00000008" w:csb0="0000002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E3C0A"/>
    <w:rsid w:val="00044019"/>
    <w:rsid w:val="00064893"/>
    <w:rsid w:val="000E774A"/>
    <w:rsid w:val="001A279E"/>
    <w:rsid w:val="001C2263"/>
    <w:rsid w:val="001F3C88"/>
    <w:rsid w:val="00365985"/>
    <w:rsid w:val="004B2612"/>
    <w:rsid w:val="005E3C0A"/>
    <w:rsid w:val="0070189C"/>
    <w:rsid w:val="008F1E2E"/>
    <w:rsid w:val="00A000B9"/>
    <w:rsid w:val="00C9472C"/>
    <w:rsid w:val="00CD567A"/>
    <w:rsid w:val="00EB0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59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E774A"/>
    <w:rPr>
      <w:color w:val="808080"/>
    </w:rPr>
  </w:style>
  <w:style w:type="paragraph" w:customStyle="1" w:styleId="C570B990F8C14AADBA630B5DEF139A57">
    <w:name w:val="C570B990F8C14AADBA630B5DEF139A57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">
    <w:name w:val="CF32F11A61E44753B236EB9319BF1F98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">
    <w:name w:val="3F370EE2E05C4E5AB599D1258EB4BBF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">
    <w:name w:val="2EFCBE1E3AF54F82AD6E427D7D466F2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1">
    <w:name w:val="C570B990F8C14AADBA630B5DEF139A57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">
    <w:name w:val="CF32F11A61E44753B236EB9319BF1F98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">
    <w:name w:val="3F370EE2E05C4E5AB599D1258EB4BBF1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">
    <w:name w:val="2EFCBE1E3AF54F82AD6E427D7D466F23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2">
    <w:name w:val="C570B990F8C14AADBA630B5DEF139A572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2">
    <w:name w:val="CF32F11A61E44753B236EB9319BF1F982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2">
    <w:name w:val="3F370EE2E05C4E5AB599D1258EB4BBF12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2">
    <w:name w:val="2EFCBE1E3AF54F82AD6E427D7D466F232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3">
    <w:name w:val="C570B990F8C14AADBA630B5DEF139A57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3">
    <w:name w:val="CF32F11A61E44753B236EB9319BF1F98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3">
    <w:name w:val="3F370EE2E05C4E5AB599D1258EB4BBF1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3">
    <w:name w:val="2EFCBE1E3AF54F82AD6E427D7D466F23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4">
    <w:name w:val="C570B990F8C14AADBA630B5DEF139A574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4">
    <w:name w:val="CF32F11A61E44753B236EB9319BF1F984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4">
    <w:name w:val="3F370EE2E05C4E5AB599D1258EB4BBF14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4">
    <w:name w:val="2EFCBE1E3AF54F82AD6E427D7D466F234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B8142473487D49AD9921975F80BBC2AD">
    <w:name w:val="B8142473487D49AD9921975F80BBC2AD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D9A93802B074A0596BB7E9E3518E77A">
    <w:name w:val="6D9A93802B074A0596BB7E9E3518E77A"/>
    <w:rsid w:val="005E3C0A"/>
  </w:style>
  <w:style w:type="paragraph" w:customStyle="1" w:styleId="C570B990F8C14AADBA630B5DEF139A575">
    <w:name w:val="C570B990F8C14AADBA630B5DEF139A575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5">
    <w:name w:val="CF32F11A61E44753B236EB9319BF1F985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5">
    <w:name w:val="3F370EE2E05C4E5AB599D1258EB4BBF15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5">
    <w:name w:val="2EFCBE1E3AF54F82AD6E427D7D466F235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D9A93802B074A0596BB7E9E3518E77A1">
    <w:name w:val="6D9A93802B074A0596BB7E9E3518E77A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6">
    <w:name w:val="C570B990F8C14AADBA630B5DEF139A576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6">
    <w:name w:val="CF32F11A61E44753B236EB9319BF1F986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6">
    <w:name w:val="3F370EE2E05C4E5AB599D1258EB4BBF16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6">
    <w:name w:val="2EFCBE1E3AF54F82AD6E427D7D466F236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D9A93802B074A0596BB7E9E3518E77A2">
    <w:name w:val="6D9A93802B074A0596BB7E9E3518E77A2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7">
    <w:name w:val="C570B990F8C14AADBA630B5DEF139A577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7">
    <w:name w:val="CF32F11A61E44753B236EB9319BF1F987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7">
    <w:name w:val="3F370EE2E05C4E5AB599D1258EB4BBF17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7">
    <w:name w:val="2EFCBE1E3AF54F82AD6E427D7D466F237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D9A93802B074A0596BB7E9E3518E77A3">
    <w:name w:val="6D9A93802B074A0596BB7E9E3518E77A3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A654C0704B1426F89C5620E2AD97B39">
    <w:name w:val="0A654C0704B1426F89C5620E2AD97B39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8">
    <w:name w:val="C570B990F8C14AADBA630B5DEF139A578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8">
    <w:name w:val="CF32F11A61E44753B236EB9319BF1F988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8">
    <w:name w:val="3F370EE2E05C4E5AB599D1258EB4BBF18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8">
    <w:name w:val="2EFCBE1E3AF54F82AD6E427D7D466F238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D9A93802B074A0596BB7E9E3518E77A4">
    <w:name w:val="6D9A93802B074A0596BB7E9E3518E77A4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8E3640779224D608B936247113C18A1">
    <w:name w:val="18E3640779224D608B936247113C18A1"/>
    <w:rsid w:val="005E3C0A"/>
  </w:style>
  <w:style w:type="paragraph" w:customStyle="1" w:styleId="7783CB0E733540C9891E46F86B5FDE2D">
    <w:name w:val="7783CB0E733540C9891E46F86B5FDE2D"/>
    <w:rsid w:val="005E3C0A"/>
  </w:style>
  <w:style w:type="paragraph" w:customStyle="1" w:styleId="C570B990F8C14AADBA630B5DEF139A579">
    <w:name w:val="C570B990F8C14AADBA630B5DEF139A579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9">
    <w:name w:val="CF32F11A61E44753B236EB9319BF1F989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9">
    <w:name w:val="3F370EE2E05C4E5AB599D1258EB4BBF19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9">
    <w:name w:val="2EFCBE1E3AF54F82AD6E427D7D466F239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1">
    <w:name w:val="7783CB0E733540C9891E46F86B5FDE2D1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">
    <w:name w:val="8A009F61A9FA445096BD1476B4BCF0AA"/>
    <w:rsid w:val="005E3C0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10">
    <w:name w:val="C570B990F8C14AADBA630B5DEF139A5710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0">
    <w:name w:val="CF32F11A61E44753B236EB9319BF1F9810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0">
    <w:name w:val="3F370EE2E05C4E5AB599D1258EB4BBF110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0">
    <w:name w:val="2EFCBE1E3AF54F82AD6E427D7D466F2310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2">
    <w:name w:val="7783CB0E733540C9891E46F86B5FDE2D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35958D67A0944E7A13B59BCB5CFC042">
    <w:name w:val="035958D67A0944E7A13B59BCB5CFC04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1">
    <w:name w:val="8A009F61A9FA445096BD1476B4BCF0AA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6C15B0AE1745E68BE2DCAF840117BF">
    <w:name w:val="C86C15B0AE1745E68BE2DCAF840117BF"/>
    <w:rsid w:val="00365985"/>
  </w:style>
  <w:style w:type="paragraph" w:customStyle="1" w:styleId="2B21061C68864151B5EEE1BF780C5AD3">
    <w:name w:val="2B21061C68864151B5EEE1BF780C5AD3"/>
    <w:rsid w:val="00365985"/>
  </w:style>
  <w:style w:type="paragraph" w:customStyle="1" w:styleId="C570B990F8C14AADBA630B5DEF139A5711">
    <w:name w:val="C570B990F8C14AADBA630B5DEF139A571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1">
    <w:name w:val="CF32F11A61E44753B236EB9319BF1F981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1">
    <w:name w:val="3F370EE2E05C4E5AB599D1258EB4BBF11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1">
    <w:name w:val="2EFCBE1E3AF54F82AD6E427D7D466F231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3">
    <w:name w:val="7783CB0E733540C9891E46F86B5FDE2D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B21061C68864151B5EEE1BF780C5AD31">
    <w:name w:val="2B21061C68864151B5EEE1BF780C5AD3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6C15B0AE1745E68BE2DCAF840117BF1">
    <w:name w:val="C86C15B0AE1745E68BE2DCAF840117BF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35958D67A0944E7A13B59BCB5CFC0421">
    <w:name w:val="035958D67A0944E7A13B59BCB5CFC0421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2">
    <w:name w:val="8A009F61A9FA445096BD1476B4BCF0AA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12">
    <w:name w:val="C570B990F8C14AADBA630B5DEF139A571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2">
    <w:name w:val="CF32F11A61E44753B236EB9319BF1F981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2">
    <w:name w:val="3F370EE2E05C4E5AB599D1258EB4BBF11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2">
    <w:name w:val="2EFCBE1E3AF54F82AD6E427D7D466F231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4">
    <w:name w:val="7783CB0E733540C9891E46F86B5FDE2D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B21061C68864151B5EEE1BF780C5AD32">
    <w:name w:val="2B21061C68864151B5EEE1BF780C5AD3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6C15B0AE1745E68BE2DCAF840117BF2">
    <w:name w:val="C86C15B0AE1745E68BE2DCAF840117BF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35958D67A0944E7A13B59BCB5CFC0422">
    <w:name w:val="035958D67A0944E7A13B59BCB5CFC0422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3">
    <w:name w:val="8A009F61A9FA445096BD1476B4BCF0AA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13">
    <w:name w:val="C570B990F8C14AADBA630B5DEF139A571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3">
    <w:name w:val="CF32F11A61E44753B236EB9319BF1F981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3">
    <w:name w:val="3F370EE2E05C4E5AB599D1258EB4BBF11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3">
    <w:name w:val="2EFCBE1E3AF54F82AD6E427D7D466F231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5">
    <w:name w:val="7783CB0E733540C9891E46F86B5FDE2D5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B21061C68864151B5EEE1BF780C5AD33">
    <w:name w:val="2B21061C68864151B5EEE1BF780C5AD3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6C15B0AE1745E68BE2DCAF840117BF3">
    <w:name w:val="C86C15B0AE1745E68BE2DCAF840117BF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35958D67A0944E7A13B59BCB5CFC0423">
    <w:name w:val="035958D67A0944E7A13B59BCB5CFC0423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4">
    <w:name w:val="8A009F61A9FA445096BD1476B4BCF0AA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570B990F8C14AADBA630B5DEF139A5714">
    <w:name w:val="C570B990F8C14AADBA630B5DEF139A571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4">
    <w:name w:val="CF32F11A61E44753B236EB9319BF1F981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4">
    <w:name w:val="3F370EE2E05C4E5AB599D1258EB4BBF11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4">
    <w:name w:val="2EFCBE1E3AF54F82AD6E427D7D466F231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83CB0E733540C9891E46F86B5FDE2D6">
    <w:name w:val="7783CB0E733540C9891E46F86B5FDE2D6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B21061C68864151B5EEE1BF780C5AD34">
    <w:name w:val="2B21061C68864151B5EEE1BF780C5AD3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6C15B0AE1745E68BE2DCAF840117BF4">
    <w:name w:val="C86C15B0AE1745E68BE2DCAF840117BF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35958D67A0944E7A13B59BCB5CFC0424">
    <w:name w:val="035958D67A0944E7A13B59BCB5CFC0424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A009F61A9FA445096BD1476B4BCF0AA5">
    <w:name w:val="8A009F61A9FA445096BD1476B4BCF0AA5"/>
    <w:rsid w:val="00365985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1FE20914DF486CBBE7967F8AB31E66">
    <w:name w:val="7F1FE20914DF486CBBE7967F8AB31E66"/>
    <w:rsid w:val="00365985"/>
  </w:style>
  <w:style w:type="paragraph" w:customStyle="1" w:styleId="360B381B6CA34064B925C0E1757DEC36">
    <w:name w:val="360B381B6CA34064B925C0E1757DEC36"/>
    <w:rsid w:val="00365985"/>
  </w:style>
  <w:style w:type="paragraph" w:customStyle="1" w:styleId="F5EF98B18F244C338AB09F38213576FE">
    <w:name w:val="F5EF98B18F244C338AB09F38213576FE"/>
    <w:rsid w:val="00365985"/>
  </w:style>
  <w:style w:type="paragraph" w:customStyle="1" w:styleId="75F101BBBE7343F5BA795D1CEC83B48B">
    <w:name w:val="75F101BBBE7343F5BA795D1CEC83B48B"/>
    <w:rsid w:val="00365985"/>
  </w:style>
  <w:style w:type="paragraph" w:customStyle="1" w:styleId="A87F248ACB564A6E9CECE59E3ED1431C">
    <w:name w:val="A87F248ACB564A6E9CECE59E3ED1431C"/>
    <w:rsid w:val="00365985"/>
  </w:style>
  <w:style w:type="paragraph" w:customStyle="1" w:styleId="45757454E72F457C8D09C477ACCDBBCB">
    <w:name w:val="45757454E72F457C8D09C477ACCDBBCB"/>
    <w:rsid w:val="00365985"/>
  </w:style>
  <w:style w:type="paragraph" w:customStyle="1" w:styleId="44DA2CD2222740A6A11E041FE47B17EE">
    <w:name w:val="44DA2CD2222740A6A11E041FE47B17EE"/>
    <w:rsid w:val="00365985"/>
  </w:style>
  <w:style w:type="paragraph" w:customStyle="1" w:styleId="5CA2D54FD39346CA8FFA8CFF98B7BE5F">
    <w:name w:val="5CA2D54FD39346CA8FFA8CFF98B7BE5F"/>
    <w:rsid w:val="00365985"/>
  </w:style>
  <w:style w:type="paragraph" w:customStyle="1" w:styleId="114A2F21DC184CCEB81256E2EF4AF902">
    <w:name w:val="114A2F21DC184CCEB81256E2EF4AF902"/>
    <w:rsid w:val="008F1E2E"/>
  </w:style>
  <w:style w:type="paragraph" w:customStyle="1" w:styleId="B3EE6712533D409BBC2D02EA71D66376">
    <w:name w:val="B3EE6712533D409BBC2D02EA71D66376"/>
    <w:rsid w:val="008F1E2E"/>
  </w:style>
  <w:style w:type="paragraph" w:customStyle="1" w:styleId="A03A73A2031C4B4A823A8D3903CAB1A7">
    <w:name w:val="A03A73A2031C4B4A823A8D3903CAB1A7"/>
    <w:rsid w:val="008F1E2E"/>
  </w:style>
  <w:style w:type="paragraph" w:customStyle="1" w:styleId="88F3C43AF2E14B6ABAC0D5CD0B60F5FD">
    <w:name w:val="88F3C43AF2E14B6ABAC0D5CD0B60F5FD"/>
    <w:rsid w:val="008F1E2E"/>
  </w:style>
  <w:style w:type="paragraph" w:customStyle="1" w:styleId="8EB3E880F6DC48CBA9ECCC79C3B517A7">
    <w:name w:val="8EB3E880F6DC48CBA9ECCC79C3B517A7"/>
    <w:rsid w:val="008F1E2E"/>
  </w:style>
  <w:style w:type="paragraph" w:customStyle="1" w:styleId="3C5F2848007740609655C86061AC5A91">
    <w:name w:val="3C5F2848007740609655C86061AC5A91"/>
    <w:rsid w:val="008F1E2E"/>
  </w:style>
  <w:style w:type="paragraph" w:customStyle="1" w:styleId="A5B9215F295549C69380C6A472C19485">
    <w:name w:val="A5B9215F295549C69380C6A472C19485"/>
    <w:rsid w:val="008F1E2E"/>
  </w:style>
  <w:style w:type="paragraph" w:customStyle="1" w:styleId="6E1C5B8736CC48FBB1656AFE42BC11AD">
    <w:name w:val="6E1C5B8736CC48FBB1656AFE42BC11AD"/>
    <w:rsid w:val="008F1E2E"/>
  </w:style>
  <w:style w:type="paragraph" w:customStyle="1" w:styleId="4942F6C40E2946BCB542E5DA334EC809">
    <w:name w:val="4942F6C40E2946BCB542E5DA334EC809"/>
    <w:rsid w:val="008F1E2E"/>
  </w:style>
  <w:style w:type="paragraph" w:customStyle="1" w:styleId="4D78A21714514558B44666A4899DD7E3">
    <w:name w:val="4D78A21714514558B44666A4899DD7E3"/>
    <w:rsid w:val="008F1E2E"/>
  </w:style>
  <w:style w:type="paragraph" w:customStyle="1" w:styleId="A17A39B715C342E499BF65A00EDF336A">
    <w:name w:val="A17A39B715C342E499BF65A00EDF336A"/>
    <w:rsid w:val="008F1E2E"/>
  </w:style>
  <w:style w:type="paragraph" w:customStyle="1" w:styleId="77CA07B56AF2420FA5198632A5143F5A">
    <w:name w:val="77CA07B56AF2420FA5198632A5143F5A"/>
    <w:rsid w:val="008F1E2E"/>
  </w:style>
  <w:style w:type="paragraph" w:customStyle="1" w:styleId="911E49CDD3B549FB9A5E391136F6D8A4">
    <w:name w:val="911E49CDD3B549FB9A5E391136F6D8A4"/>
    <w:rsid w:val="008F1E2E"/>
  </w:style>
  <w:style w:type="paragraph" w:customStyle="1" w:styleId="071703827B7645379CA93B7091C63E33">
    <w:name w:val="071703827B7645379CA93B7091C63E33"/>
    <w:rsid w:val="008F1E2E"/>
  </w:style>
  <w:style w:type="paragraph" w:customStyle="1" w:styleId="77C6634B15EA4B878649B5C5717C6415">
    <w:name w:val="77C6634B15EA4B878649B5C5717C6415"/>
    <w:rsid w:val="008F1E2E"/>
  </w:style>
  <w:style w:type="paragraph" w:customStyle="1" w:styleId="6E271346734E48CABB529D28CA15A775">
    <w:name w:val="6E271346734E48CABB529D28CA15A775"/>
    <w:rsid w:val="008F1E2E"/>
  </w:style>
  <w:style w:type="paragraph" w:customStyle="1" w:styleId="C570B990F8C14AADBA630B5DEF139A5715">
    <w:name w:val="C570B990F8C14AADBA630B5DEF139A57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5">
    <w:name w:val="CF32F11A61E44753B236EB9319BF1F98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5">
    <w:name w:val="3F370EE2E05C4E5AB599D1258EB4BBF1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5">
    <w:name w:val="2EFCBE1E3AF54F82AD6E427D7D466F23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A07B56AF2420FA5198632A5143F5A1">
    <w:name w:val="77CA07B56AF2420FA5198632A5143F5A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911E49CDD3B549FB9A5E391136F6D8A41">
    <w:name w:val="911E49CDD3B549FB9A5E391136F6D8A4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71703827B7645379CA93B7091C63E331">
    <w:name w:val="071703827B7645379CA93B7091C63E33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6634B15EA4B878649B5C5717C64151">
    <w:name w:val="77C6634B15EA4B878649B5C5717C6415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0325D0E3F334F2DA3238D7E582418F8">
    <w:name w:val="20325D0E3F334F2DA3238D7E582418F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1">
    <w:name w:val="A87F248ACB564A6E9CECE59E3ED1431C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1">
    <w:name w:val="A03A73A2031C4B4A823A8D3903CAB1A7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1">
    <w:name w:val="88F3C43AF2E14B6ABAC0D5CD0B60F5FD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1">
    <w:name w:val="3C5F2848007740609655C86061AC5A9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BF62F52277354CB38197B58556AA34AA">
    <w:name w:val="BF62F52277354CB38197B58556AA34AA"/>
    <w:rsid w:val="008F1E2E"/>
  </w:style>
  <w:style w:type="paragraph" w:customStyle="1" w:styleId="BF62F52277354CB38197B58556AA34AA1">
    <w:name w:val="BF62F52277354CB38197B58556AA34AA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6">
    <w:name w:val="CF32F11A61E44753B236EB9319BF1F98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6">
    <w:name w:val="3F370EE2E05C4E5AB599D1258EB4BBF1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6">
    <w:name w:val="2EFCBE1E3AF54F82AD6E427D7D466F23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A07B56AF2420FA5198632A5143F5A2">
    <w:name w:val="77CA07B56AF2420FA5198632A5143F5A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911E49CDD3B549FB9A5E391136F6D8A42">
    <w:name w:val="911E49CDD3B549FB9A5E391136F6D8A4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71703827B7645379CA93B7091C63E332">
    <w:name w:val="071703827B7645379CA93B7091C63E33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6634B15EA4B878649B5C5717C64152">
    <w:name w:val="77C6634B15EA4B878649B5C5717C6415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0325D0E3F334F2DA3238D7E582418F81">
    <w:name w:val="20325D0E3F334F2DA3238D7E582418F8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2">
    <w:name w:val="A87F248ACB564A6E9CECE59E3ED1431C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2">
    <w:name w:val="A03A73A2031C4B4A823A8D3903CAB1A7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2">
    <w:name w:val="88F3C43AF2E14B6ABAC0D5CD0B60F5FD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2">
    <w:name w:val="3C5F2848007740609655C86061AC5A9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BF62F52277354CB38197B58556AA34AA2">
    <w:name w:val="BF62F52277354CB38197B58556AA34AA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F32F11A61E44753B236EB9319BF1F9817">
    <w:name w:val="CF32F11A61E44753B236EB9319BF1F98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F370EE2E05C4E5AB599D1258EB4BBF117">
    <w:name w:val="3F370EE2E05C4E5AB599D1258EB4BBF1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EFCBE1E3AF54F82AD6E427D7D466F2317">
    <w:name w:val="2EFCBE1E3AF54F82AD6E427D7D466F23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A07B56AF2420FA5198632A5143F5A3">
    <w:name w:val="77CA07B56AF2420FA5198632A5143F5A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911E49CDD3B549FB9A5E391136F6D8A43">
    <w:name w:val="911E49CDD3B549FB9A5E391136F6D8A4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71703827B7645379CA93B7091C63E333">
    <w:name w:val="071703827B7645379CA93B7091C63E33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7C6634B15EA4B878649B5C5717C64153">
    <w:name w:val="77C6634B15EA4B878649B5C5717C6415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0325D0E3F334F2DA3238D7E582418F82">
    <w:name w:val="20325D0E3F334F2DA3238D7E582418F8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3">
    <w:name w:val="A87F248ACB564A6E9CECE59E3ED1431C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3">
    <w:name w:val="A03A73A2031C4B4A823A8D3903CAB1A7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3">
    <w:name w:val="88F3C43AF2E14B6ABAC0D5CD0B60F5FD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3">
    <w:name w:val="3C5F2848007740609655C86061AC5A9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">
    <w:name w:val="0E890184C6C74C0FA76981584F69B265"/>
    <w:rsid w:val="008F1E2E"/>
  </w:style>
  <w:style w:type="paragraph" w:customStyle="1" w:styleId="E1FEE040EAF64D9DA53F7B50104CFADD">
    <w:name w:val="E1FEE040EAF64D9DA53F7B50104CFADD"/>
    <w:rsid w:val="008F1E2E"/>
  </w:style>
  <w:style w:type="paragraph" w:customStyle="1" w:styleId="2DCD363CA34A4E149DEAE7D7F4984F44">
    <w:name w:val="2DCD363CA34A4E149DEAE7D7F4984F44"/>
    <w:rsid w:val="008F1E2E"/>
  </w:style>
  <w:style w:type="paragraph" w:customStyle="1" w:styleId="F0CD9D5C37F946E38D5FC19E736A53AF">
    <w:name w:val="F0CD9D5C37F946E38D5FC19E736A53AF"/>
    <w:rsid w:val="008F1E2E"/>
  </w:style>
  <w:style w:type="paragraph" w:customStyle="1" w:styleId="EFFFDC87653F496E8A07287B488C2BE8">
    <w:name w:val="EFFFDC87653F496E8A07287B488C2BE8"/>
    <w:rsid w:val="008F1E2E"/>
  </w:style>
  <w:style w:type="paragraph" w:customStyle="1" w:styleId="95FC9C3A20E14437B7C641013D9B26BA">
    <w:name w:val="95FC9C3A20E14437B7C641013D9B26BA"/>
    <w:rsid w:val="008F1E2E"/>
  </w:style>
  <w:style w:type="paragraph" w:customStyle="1" w:styleId="C3D3D31770A64959A8374925F14D3FD8">
    <w:name w:val="C3D3D31770A64959A8374925F14D3FD8"/>
    <w:rsid w:val="008F1E2E"/>
  </w:style>
  <w:style w:type="paragraph" w:customStyle="1" w:styleId="9FA05C3C777C482787568F68AC01DF80">
    <w:name w:val="9FA05C3C777C482787568F68AC01DF80"/>
    <w:rsid w:val="008F1E2E"/>
  </w:style>
  <w:style w:type="paragraph" w:customStyle="1" w:styleId="5E68E2CBAF614FE181C14D76B42A72EE">
    <w:name w:val="5E68E2CBAF614FE181C14D76B42A72EE"/>
    <w:rsid w:val="008F1E2E"/>
  </w:style>
  <w:style w:type="paragraph" w:customStyle="1" w:styleId="6871AC14AAF044CE9649F4562105554E">
    <w:name w:val="6871AC14AAF044CE9649F4562105554E"/>
    <w:rsid w:val="008F1E2E"/>
  </w:style>
  <w:style w:type="paragraph" w:customStyle="1" w:styleId="2C521B17C55D4F0DA6720040AA567B81">
    <w:name w:val="2C521B17C55D4F0DA6720040AA567B81"/>
    <w:rsid w:val="008F1E2E"/>
  </w:style>
  <w:style w:type="paragraph" w:customStyle="1" w:styleId="1A8118466C5144748E6C8B1CFE5108A1">
    <w:name w:val="1A8118466C5144748E6C8B1CFE5108A1"/>
    <w:rsid w:val="008F1E2E"/>
  </w:style>
  <w:style w:type="paragraph" w:customStyle="1" w:styleId="6AFFBE804F954F18B48DC4D7E4E6BC3E">
    <w:name w:val="6AFFBE804F954F18B48DC4D7E4E6BC3E"/>
    <w:rsid w:val="008F1E2E"/>
  </w:style>
  <w:style w:type="paragraph" w:customStyle="1" w:styleId="CE9BC225432F4DB392E91C510C908846">
    <w:name w:val="CE9BC225432F4DB392E91C510C908846"/>
    <w:rsid w:val="008F1E2E"/>
  </w:style>
  <w:style w:type="paragraph" w:customStyle="1" w:styleId="1862D6FA8478440082ECBF4CD24BBC9B">
    <w:name w:val="1862D6FA8478440082ECBF4CD24BBC9B"/>
    <w:rsid w:val="008F1E2E"/>
  </w:style>
  <w:style w:type="paragraph" w:customStyle="1" w:styleId="00815D4271E140B992D68144E1092681">
    <w:name w:val="00815D4271E140B992D68144E1092681"/>
    <w:rsid w:val="008F1E2E"/>
  </w:style>
  <w:style w:type="paragraph" w:customStyle="1" w:styleId="85FA4A6E071B468C941F1DA4758E2241">
    <w:name w:val="85FA4A6E071B468C941F1DA4758E2241"/>
    <w:rsid w:val="008F1E2E"/>
  </w:style>
  <w:style w:type="paragraph" w:customStyle="1" w:styleId="8B3D4D6A82AA4B84BEBB89062AE1221C">
    <w:name w:val="8B3D4D6A82AA4B84BEBB89062AE1221C"/>
    <w:rsid w:val="008F1E2E"/>
  </w:style>
  <w:style w:type="paragraph" w:customStyle="1" w:styleId="CAEF5F22CDE64A3DBDEB13223D5FF619">
    <w:name w:val="CAEF5F22CDE64A3DBDEB13223D5FF619"/>
    <w:rsid w:val="008F1E2E"/>
  </w:style>
  <w:style w:type="paragraph" w:customStyle="1" w:styleId="08668A24A43E47ABB88A7A04C97C1BBF">
    <w:name w:val="08668A24A43E47ABB88A7A04C97C1BBF"/>
    <w:rsid w:val="008F1E2E"/>
  </w:style>
  <w:style w:type="paragraph" w:customStyle="1" w:styleId="D62CDAF6AE9945A3A4F5B52E7FE1F200">
    <w:name w:val="D62CDAF6AE9945A3A4F5B52E7FE1F200"/>
    <w:rsid w:val="008F1E2E"/>
  </w:style>
  <w:style w:type="paragraph" w:customStyle="1" w:styleId="68FAECE8635945AAAF20ED2A8790E0F9">
    <w:name w:val="68FAECE8635945AAAF20ED2A8790E0F9"/>
    <w:rsid w:val="008F1E2E"/>
  </w:style>
  <w:style w:type="paragraph" w:customStyle="1" w:styleId="E020DB5F8CB04FF3B7038770ED35F3BA">
    <w:name w:val="E020DB5F8CB04FF3B7038770ED35F3BA"/>
    <w:rsid w:val="008F1E2E"/>
  </w:style>
  <w:style w:type="paragraph" w:customStyle="1" w:styleId="AEC6CBEF1ADC4323A6FAB3EFFEC6DAFC">
    <w:name w:val="AEC6CBEF1ADC4323A6FAB3EFFEC6DAFC"/>
    <w:rsid w:val="008F1E2E"/>
  </w:style>
  <w:style w:type="paragraph" w:customStyle="1" w:styleId="AEF6B70F8BEC4A1C9972CDCF7A483868">
    <w:name w:val="AEF6B70F8BEC4A1C9972CDCF7A483868"/>
    <w:rsid w:val="008F1E2E"/>
  </w:style>
  <w:style w:type="paragraph" w:customStyle="1" w:styleId="D1E926D24313445684AA4595AAD3F7DF">
    <w:name w:val="D1E926D24313445684AA4595AAD3F7DF"/>
    <w:rsid w:val="008F1E2E"/>
  </w:style>
  <w:style w:type="paragraph" w:customStyle="1" w:styleId="D62CDAF6AE9945A3A4F5B52E7FE1F2001">
    <w:name w:val="D62CDAF6AE9945A3A4F5B52E7FE1F200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">
    <w:name w:val="0E890184C6C74C0FA76981584F69B265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">
    <w:name w:val="72DEB15D73ED429BAFB56E7564969B8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1">
    <w:name w:val="AEF6B70F8BEC4A1C9972CDCF7A483868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1">
    <w:name w:val="D1E926D24313445684AA4595AAD3F7DF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">
    <w:name w:val="E1FEE040EAF64D9DA53F7B50104CFADD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">
    <w:name w:val="2DCD363CA34A4E149DEAE7D7F4984F44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">
    <w:name w:val="F0CD9D5C37F946E38D5FC19E736A53AF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4">
    <w:name w:val="A87F248ACB564A6E9CECE59E3ED1431C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4">
    <w:name w:val="A03A73A2031C4B4A823A8D3903CAB1A7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4">
    <w:name w:val="88F3C43AF2E14B6ABAC0D5CD0B60F5FD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4">
    <w:name w:val="3C5F2848007740609655C86061AC5A9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">
    <w:name w:val="62E641444FA742BE82C53413A1912348"/>
    <w:rsid w:val="008F1E2E"/>
  </w:style>
  <w:style w:type="paragraph" w:customStyle="1" w:styleId="DB0E92A570F846A98997B9703FD64908">
    <w:name w:val="DB0E92A570F846A98997B9703FD64908"/>
    <w:rsid w:val="008F1E2E"/>
  </w:style>
  <w:style w:type="paragraph" w:customStyle="1" w:styleId="E2CFF887829A42C8811CA771AF680718">
    <w:name w:val="E2CFF887829A42C8811CA771AF680718"/>
    <w:rsid w:val="008F1E2E"/>
  </w:style>
  <w:style w:type="paragraph" w:customStyle="1" w:styleId="D583E8E4F4D94D62BE64E085DF07F60C">
    <w:name w:val="D583E8E4F4D94D62BE64E085DF07F60C"/>
    <w:rsid w:val="008F1E2E"/>
  </w:style>
  <w:style w:type="paragraph" w:customStyle="1" w:styleId="D62CDAF6AE9945A3A4F5B52E7FE1F2002">
    <w:name w:val="D62CDAF6AE9945A3A4F5B52E7FE1F200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2">
    <w:name w:val="0E890184C6C74C0FA76981584F69B265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1">
    <w:name w:val="72DEB15D73ED429BAFB56E7564969B86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2">
    <w:name w:val="AEF6B70F8BEC4A1C9972CDCF7A483868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2">
    <w:name w:val="D1E926D24313445684AA4595AAD3F7DF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2">
    <w:name w:val="E1FEE040EAF64D9DA53F7B50104CFADD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2">
    <w:name w:val="2DCD363CA34A4E149DEAE7D7F4984F44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1">
    <w:name w:val="62E641444FA742BE82C53413A1912348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1">
    <w:name w:val="DB0E92A570F846A98997B9703FD64908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1">
    <w:name w:val="E2CFF887829A42C8811CA771AF680718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1">
    <w:name w:val="D583E8E4F4D94D62BE64E085DF07F60C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2">
    <w:name w:val="F0CD9D5C37F946E38D5FC19E736A53AF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5">
    <w:name w:val="A87F248ACB564A6E9CECE59E3ED1431C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5">
    <w:name w:val="A03A73A2031C4B4A823A8D3903CAB1A7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5">
    <w:name w:val="88F3C43AF2E14B6ABAC0D5CD0B60F5FD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5">
    <w:name w:val="3C5F2848007740609655C86061AC5A9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">
    <w:name w:val="08668A24A43E47ABB88A7A04C97C1BBF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3">
    <w:name w:val="D62CDAF6AE9945A3A4F5B52E7FE1F200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">
    <w:name w:val="68FAECE8635945AAAF20ED2A8790E0F9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1">
    <w:name w:val="E020DB5F8CB04FF3B7038770ED35F3BA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3">
    <w:name w:val="0E890184C6C74C0FA76981584F69B265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2">
    <w:name w:val="72DEB15D73ED429BAFB56E7564969B86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3">
    <w:name w:val="AEF6B70F8BEC4A1C9972CDCF7A483868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3">
    <w:name w:val="D1E926D24313445684AA4595AAD3F7DF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3">
    <w:name w:val="E1FEE040EAF64D9DA53F7B50104CFADD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3">
    <w:name w:val="2DCD363CA34A4E149DEAE7D7F4984F44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2">
    <w:name w:val="62E641444FA742BE82C53413A1912348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2">
    <w:name w:val="DB0E92A570F846A98997B9703FD64908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2">
    <w:name w:val="E2CFF887829A42C8811CA771AF680718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2">
    <w:name w:val="D583E8E4F4D94D62BE64E085DF07F60C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3">
    <w:name w:val="F0CD9D5C37F946E38D5FC19E736A53AF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">
    <w:name w:val="A05B1835790147359DAFECBB48FC9DB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6">
    <w:name w:val="A87F248ACB564A6E9CECE59E3ED1431C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6">
    <w:name w:val="A03A73A2031C4B4A823A8D3903CAB1A7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6">
    <w:name w:val="88F3C43AF2E14B6ABAC0D5CD0B60F5FD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6">
    <w:name w:val="3C5F2848007740609655C86061AC5A9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2">
    <w:name w:val="08668A24A43E47ABB88A7A04C97C1BBF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4">
    <w:name w:val="D62CDAF6AE9945A3A4F5B52E7FE1F200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2">
    <w:name w:val="68FAECE8635945AAAF20ED2A8790E0F9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2">
    <w:name w:val="E020DB5F8CB04FF3B7038770ED35F3BA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4">
    <w:name w:val="0E890184C6C74C0FA76981584F69B265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3">
    <w:name w:val="72DEB15D73ED429BAFB56E7564969B86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4">
    <w:name w:val="AEF6B70F8BEC4A1C9972CDCF7A483868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4">
    <w:name w:val="D1E926D24313445684AA4595AAD3F7DF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4">
    <w:name w:val="E1FEE040EAF64D9DA53F7B50104CFADD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4">
    <w:name w:val="2DCD363CA34A4E149DEAE7D7F4984F44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3">
    <w:name w:val="62E641444FA742BE82C53413A1912348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3">
    <w:name w:val="DB0E92A570F846A98997B9703FD64908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3">
    <w:name w:val="E2CFF887829A42C8811CA771AF680718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3">
    <w:name w:val="D583E8E4F4D94D62BE64E085DF07F60C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4">
    <w:name w:val="F0CD9D5C37F946E38D5FC19E736A53AF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">
    <w:name w:val="A05B1835790147359DAFECBB48FC9DB3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7">
    <w:name w:val="A87F248ACB564A6E9CECE59E3ED1431C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7">
    <w:name w:val="A03A73A2031C4B4A823A8D3903CAB1A7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7">
    <w:name w:val="88F3C43AF2E14B6ABAC0D5CD0B60F5FD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7">
    <w:name w:val="3C5F2848007740609655C86061AC5A9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3">
    <w:name w:val="08668A24A43E47ABB88A7A04C97C1BBF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5">
    <w:name w:val="D62CDAF6AE9945A3A4F5B52E7FE1F200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3">
    <w:name w:val="68FAECE8635945AAAF20ED2A8790E0F9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3">
    <w:name w:val="E020DB5F8CB04FF3B7038770ED35F3BA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5">
    <w:name w:val="0E890184C6C74C0FA76981584F69B265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4">
    <w:name w:val="72DEB15D73ED429BAFB56E7564969B86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5">
    <w:name w:val="AEF6B70F8BEC4A1C9972CDCF7A483868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5">
    <w:name w:val="D1E926D24313445684AA4595AAD3F7DF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5">
    <w:name w:val="E1FEE040EAF64D9DA53F7B50104CFADD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5">
    <w:name w:val="2DCD363CA34A4E149DEAE7D7F4984F44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4">
    <w:name w:val="62E641444FA742BE82C53413A1912348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4">
    <w:name w:val="DB0E92A570F846A98997B9703FD64908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4">
    <w:name w:val="E2CFF887829A42C8811CA771AF680718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4">
    <w:name w:val="D583E8E4F4D94D62BE64E085DF07F60C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5">
    <w:name w:val="F0CD9D5C37F946E38D5FC19E736A53AF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2">
    <w:name w:val="A05B1835790147359DAFECBB48FC9DB3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87F248ACB564A6E9CECE59E3ED1431C8">
    <w:name w:val="A87F248ACB564A6E9CECE59E3ED1431C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3A73A2031C4B4A823A8D3903CAB1A78">
    <w:name w:val="A03A73A2031C4B4A823A8D3903CAB1A7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88F3C43AF2E14B6ABAC0D5CD0B60F5FD8">
    <w:name w:val="88F3C43AF2E14B6ABAC0D5CD0B60F5FD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C5F2848007740609655C86061AC5A918">
    <w:name w:val="3C5F2848007740609655C86061AC5A9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4">
    <w:name w:val="08668A24A43E47ABB88A7A04C97C1BBF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6">
    <w:name w:val="D62CDAF6AE9945A3A4F5B52E7FE1F200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4">
    <w:name w:val="68FAECE8635945AAAF20ED2A8790E0F9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4">
    <w:name w:val="E020DB5F8CB04FF3B7038770ED35F3BA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6">
    <w:name w:val="0E890184C6C74C0FA76981584F69B265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5">
    <w:name w:val="72DEB15D73ED429BAFB56E7564969B86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6">
    <w:name w:val="AEF6B70F8BEC4A1C9972CDCF7A483868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6">
    <w:name w:val="D1E926D24313445684AA4595AAD3F7DF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6">
    <w:name w:val="E1FEE040EAF64D9DA53F7B50104CFADD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6">
    <w:name w:val="2DCD363CA34A4E149DEAE7D7F4984F44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5">
    <w:name w:val="62E641444FA742BE82C53413A1912348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5">
    <w:name w:val="DB0E92A570F846A98997B9703FD64908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5">
    <w:name w:val="E2CFF887829A42C8811CA771AF680718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5">
    <w:name w:val="D583E8E4F4D94D62BE64E085DF07F60C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6">
    <w:name w:val="F0CD9D5C37F946E38D5FC19E736A53AF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3">
    <w:name w:val="A05B1835790147359DAFECBB48FC9DB3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5">
    <w:name w:val="08668A24A43E47ABB88A7A04C97C1BBF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7">
    <w:name w:val="D62CDAF6AE9945A3A4F5B52E7FE1F200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5">
    <w:name w:val="68FAECE8635945AAAF20ED2A8790E0F9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5">
    <w:name w:val="E020DB5F8CB04FF3B7038770ED35F3BA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7">
    <w:name w:val="0E890184C6C74C0FA76981584F69B265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6">
    <w:name w:val="72DEB15D73ED429BAFB56E7564969B86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7">
    <w:name w:val="AEF6B70F8BEC4A1C9972CDCF7A483868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7">
    <w:name w:val="D1E926D24313445684AA4595AAD3F7DF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7">
    <w:name w:val="E1FEE040EAF64D9DA53F7B50104CFADD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7">
    <w:name w:val="2DCD363CA34A4E149DEAE7D7F4984F44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6">
    <w:name w:val="62E641444FA742BE82C53413A1912348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6">
    <w:name w:val="DB0E92A570F846A98997B9703FD64908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6">
    <w:name w:val="E2CFF887829A42C8811CA771AF680718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6">
    <w:name w:val="D583E8E4F4D94D62BE64E085DF07F60C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7">
    <w:name w:val="F0CD9D5C37F946E38D5FC19E736A53AF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4">
    <w:name w:val="A05B1835790147359DAFECBB48FC9DB3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6">
    <w:name w:val="08668A24A43E47ABB88A7A04C97C1BBF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8">
    <w:name w:val="D62CDAF6AE9945A3A4F5B52E7FE1F200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6">
    <w:name w:val="68FAECE8635945AAAF20ED2A8790E0F9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6">
    <w:name w:val="E020DB5F8CB04FF3B7038770ED35F3BA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8">
    <w:name w:val="0E890184C6C74C0FA76981584F69B265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7">
    <w:name w:val="72DEB15D73ED429BAFB56E7564969B86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8">
    <w:name w:val="AEF6B70F8BEC4A1C9972CDCF7A483868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8">
    <w:name w:val="D1E926D24313445684AA4595AAD3F7DF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8">
    <w:name w:val="E1FEE040EAF64D9DA53F7B50104CFADD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8">
    <w:name w:val="2DCD363CA34A4E149DEAE7D7F4984F44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7">
    <w:name w:val="62E641444FA742BE82C53413A1912348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7">
    <w:name w:val="DB0E92A570F846A98997B9703FD64908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7">
    <w:name w:val="E2CFF887829A42C8811CA771AF680718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7">
    <w:name w:val="D583E8E4F4D94D62BE64E085DF07F60C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8">
    <w:name w:val="F0CD9D5C37F946E38D5FC19E736A53AF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5">
    <w:name w:val="A05B1835790147359DAFECBB48FC9DB3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7">
    <w:name w:val="08668A24A43E47ABB88A7A04C97C1BBF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9">
    <w:name w:val="D62CDAF6AE9945A3A4F5B52E7FE1F200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7">
    <w:name w:val="68FAECE8635945AAAF20ED2A8790E0F9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7">
    <w:name w:val="E020DB5F8CB04FF3B7038770ED35F3BA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9">
    <w:name w:val="0E890184C6C74C0FA76981584F69B265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8">
    <w:name w:val="72DEB15D73ED429BAFB56E7564969B86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9">
    <w:name w:val="AEF6B70F8BEC4A1C9972CDCF7A483868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9">
    <w:name w:val="D1E926D24313445684AA4595AAD3F7DF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9">
    <w:name w:val="E1FEE040EAF64D9DA53F7B50104CFADD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9">
    <w:name w:val="2DCD363CA34A4E149DEAE7D7F4984F44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8">
    <w:name w:val="62E641444FA742BE82C53413A1912348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8">
    <w:name w:val="DB0E92A570F846A98997B9703FD64908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8">
    <w:name w:val="E2CFF887829A42C8811CA771AF680718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8">
    <w:name w:val="D583E8E4F4D94D62BE64E085DF07F60C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9">
    <w:name w:val="F0CD9D5C37F946E38D5FC19E736A53AF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6">
    <w:name w:val="A05B1835790147359DAFECBB48FC9DB3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8">
    <w:name w:val="08668A24A43E47ABB88A7A04C97C1BBF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0">
    <w:name w:val="D62CDAF6AE9945A3A4F5B52E7FE1F200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8">
    <w:name w:val="68FAECE8635945AAAF20ED2A8790E0F9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8">
    <w:name w:val="E020DB5F8CB04FF3B7038770ED35F3BA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0">
    <w:name w:val="0E890184C6C74C0FA76981584F69B265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9">
    <w:name w:val="72DEB15D73ED429BAFB56E7564969B86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10">
    <w:name w:val="AEF6B70F8BEC4A1C9972CDCF7A483868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10">
    <w:name w:val="D1E926D24313445684AA4595AAD3F7DF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0">
    <w:name w:val="E1FEE040EAF64D9DA53F7B50104CFADD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0">
    <w:name w:val="2DCD363CA34A4E149DEAE7D7F4984F44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9">
    <w:name w:val="62E641444FA742BE82C53413A1912348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9">
    <w:name w:val="DB0E92A570F846A98997B9703FD64908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9">
    <w:name w:val="E2CFF887829A42C8811CA771AF680718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9">
    <w:name w:val="D583E8E4F4D94D62BE64E085DF07F60C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0">
    <w:name w:val="F0CD9D5C37F946E38D5FC19E736A53AF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7">
    <w:name w:val="A05B1835790147359DAFECBB48FC9DB3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9">
    <w:name w:val="08668A24A43E47ABB88A7A04C97C1BBF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1">
    <w:name w:val="D62CDAF6AE9945A3A4F5B52E7FE1F200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9">
    <w:name w:val="68FAECE8635945AAAF20ED2A8790E0F9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9">
    <w:name w:val="E020DB5F8CB04FF3B7038770ED35F3BA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1">
    <w:name w:val="0E890184C6C74C0FA76981584F69B265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10">
    <w:name w:val="72DEB15D73ED429BAFB56E7564969B86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11">
    <w:name w:val="AEF6B70F8BEC4A1C9972CDCF7A483868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11">
    <w:name w:val="D1E926D24313445684AA4595AAD3F7DF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1">
    <w:name w:val="E1FEE040EAF64D9DA53F7B50104CFADD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1">
    <w:name w:val="2DCD363CA34A4E149DEAE7D7F4984F44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10">
    <w:name w:val="62E641444FA742BE82C53413A1912348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10">
    <w:name w:val="DB0E92A570F846A98997B9703FD64908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10">
    <w:name w:val="E2CFF887829A42C8811CA771AF680718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10">
    <w:name w:val="D583E8E4F4D94D62BE64E085DF07F60C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1">
    <w:name w:val="F0CD9D5C37F946E38D5FC19E736A53AF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8">
    <w:name w:val="A05B1835790147359DAFECBB48FC9DB3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A87EF20088F43388E93ECEB8EBE5D28">
    <w:name w:val="3A87EF20088F43388E93ECEB8EBE5D2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0EF9D119704F54BF3E824F1F55EB54">
    <w:name w:val="2D0EF9D119704F54BF3E824F1F55EB5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0">
    <w:name w:val="08668A24A43E47ABB88A7A04C97C1BBF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2">
    <w:name w:val="D62CDAF6AE9945A3A4F5B52E7FE1F200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0">
    <w:name w:val="68FAECE8635945AAAF20ED2A8790E0F9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020DB5F8CB04FF3B7038770ED35F3BA10">
    <w:name w:val="E020DB5F8CB04FF3B7038770ED35F3BA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2">
    <w:name w:val="0E890184C6C74C0FA76981584F69B265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11">
    <w:name w:val="72DEB15D73ED429BAFB56E7564969B86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12">
    <w:name w:val="AEF6B70F8BEC4A1C9972CDCF7A483868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12">
    <w:name w:val="D1E926D24313445684AA4595AAD3F7DF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2">
    <w:name w:val="E1FEE040EAF64D9DA53F7B50104CFADD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2">
    <w:name w:val="2DCD363CA34A4E149DEAE7D7F4984F44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11">
    <w:name w:val="62E641444FA742BE82C53413A1912348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11">
    <w:name w:val="DB0E92A570F846A98997B9703FD64908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11">
    <w:name w:val="E2CFF887829A42C8811CA771AF680718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11">
    <w:name w:val="D583E8E4F4D94D62BE64E085DF07F60C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2">
    <w:name w:val="F0CD9D5C37F946E38D5FC19E736A53AF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9">
    <w:name w:val="A05B1835790147359DAFECBB48FC9DB39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1">
    <w:name w:val="08668A24A43E47ABB88A7A04C97C1BBF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3">
    <w:name w:val="D62CDAF6AE9945A3A4F5B52E7FE1F200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1">
    <w:name w:val="68FAECE8635945AAAF20ED2A8790E0F9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3">
    <w:name w:val="0E890184C6C74C0FA76981584F69B265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2DEB15D73ED429BAFB56E7564969B8612">
    <w:name w:val="72DEB15D73ED429BAFB56E7564969B86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EF6B70F8BEC4A1C9972CDCF7A48386813">
    <w:name w:val="AEF6B70F8BEC4A1C9972CDCF7A483868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1E926D24313445684AA4595AAD3F7DF13">
    <w:name w:val="D1E926D24313445684AA4595AAD3F7DF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3">
    <w:name w:val="E1FEE040EAF64D9DA53F7B50104CFADD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3">
    <w:name w:val="2DCD363CA34A4E149DEAE7D7F4984F44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2E641444FA742BE82C53413A191234812">
    <w:name w:val="62E641444FA742BE82C53413A1912348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B0E92A570F846A98997B9703FD6490812">
    <w:name w:val="DB0E92A570F846A98997B9703FD64908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2CFF887829A42C8811CA771AF68071812">
    <w:name w:val="E2CFF887829A42C8811CA771AF680718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583E8E4F4D94D62BE64E085DF07F60C12">
    <w:name w:val="D583E8E4F4D94D62BE64E085DF07F60C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3">
    <w:name w:val="F0CD9D5C37F946E38D5FC19E736A53AF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0">
    <w:name w:val="A05B1835790147359DAFECBB48FC9DB310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">
    <w:name w:val="D3458C9F5957444FA254289CD2E1F81F"/>
    <w:rsid w:val="008F1E2E"/>
  </w:style>
  <w:style w:type="paragraph" w:customStyle="1" w:styleId="1C3B09BC0738492A8D336219125ECFE7">
    <w:name w:val="1C3B09BC0738492A8D336219125ECFE7"/>
    <w:rsid w:val="008F1E2E"/>
  </w:style>
  <w:style w:type="paragraph" w:customStyle="1" w:styleId="40058547D1794D29804E42FD50FFC653">
    <w:name w:val="40058547D1794D29804E42FD50FFC653"/>
    <w:rsid w:val="008F1E2E"/>
  </w:style>
  <w:style w:type="paragraph" w:customStyle="1" w:styleId="5A568CB80AAC43FAB192121974A0A1B0">
    <w:name w:val="5A568CB80AAC43FAB192121974A0A1B0"/>
    <w:rsid w:val="008F1E2E"/>
  </w:style>
  <w:style w:type="paragraph" w:customStyle="1" w:styleId="C85E8C14C4614F79A913331364FB006A">
    <w:name w:val="C85E8C14C4614F79A913331364FB006A"/>
    <w:rsid w:val="008F1E2E"/>
  </w:style>
  <w:style w:type="paragraph" w:customStyle="1" w:styleId="7FD1432AA62346A18DB82E8B1EA0F97D">
    <w:name w:val="7FD1432AA62346A18DB82E8B1EA0F97D"/>
    <w:rsid w:val="008F1E2E"/>
  </w:style>
  <w:style w:type="paragraph" w:customStyle="1" w:styleId="5A995DA0CC4544F29650D68C87AE662F">
    <w:name w:val="5A995DA0CC4544F29650D68C87AE662F"/>
    <w:rsid w:val="008F1E2E"/>
  </w:style>
  <w:style w:type="paragraph" w:customStyle="1" w:styleId="F9059E8A8B6E43FBAFA48C800F744A8D">
    <w:name w:val="F9059E8A8B6E43FBAFA48C800F744A8D"/>
    <w:rsid w:val="008F1E2E"/>
  </w:style>
  <w:style w:type="paragraph" w:customStyle="1" w:styleId="08668A24A43E47ABB88A7A04C97C1BBF12">
    <w:name w:val="08668A24A43E47ABB88A7A04C97C1BBF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4">
    <w:name w:val="D62CDAF6AE9945A3A4F5B52E7FE1F200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2">
    <w:name w:val="68FAECE8635945AAAF20ED2A8790E0F9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1">
    <w:name w:val="D3458C9F5957444FA254289CD2E1F81F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4">
    <w:name w:val="0E890184C6C74C0FA76981584F69B265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1">
    <w:name w:val="1C3B09BC0738492A8D336219125ECFE7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1">
    <w:name w:val="40058547D1794D29804E42FD50FFC653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1">
    <w:name w:val="5A568CB80AAC43FAB192121974A0A1B0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4">
    <w:name w:val="E1FEE040EAF64D9DA53F7B50104CFADD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4">
    <w:name w:val="2DCD363CA34A4E149DEAE7D7F4984F44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1">
    <w:name w:val="C85E8C14C4614F79A913331364FB006A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D1432AA62346A18DB82E8B1EA0F97D1">
    <w:name w:val="7FD1432AA62346A18DB82E8B1EA0F97D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995DA0CC4544F29650D68C87AE662F1">
    <w:name w:val="5A995DA0CC4544F29650D68C87AE662F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9059E8A8B6E43FBAFA48C800F744A8D1">
    <w:name w:val="F9059E8A8B6E43FBAFA48C800F744A8D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4">
    <w:name w:val="F0CD9D5C37F946E38D5FC19E736A53AF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1">
    <w:name w:val="A05B1835790147359DAFECBB48FC9DB311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3">
    <w:name w:val="08668A24A43E47ABB88A7A04C97C1BBF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5">
    <w:name w:val="D62CDAF6AE9945A3A4F5B52E7FE1F200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3">
    <w:name w:val="68FAECE8635945AAAF20ED2A8790E0F9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2">
    <w:name w:val="D3458C9F5957444FA254289CD2E1F81F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5">
    <w:name w:val="0E890184C6C74C0FA76981584F69B265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2">
    <w:name w:val="1C3B09BC0738492A8D336219125ECFE7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2">
    <w:name w:val="40058547D1794D29804E42FD50FFC653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2">
    <w:name w:val="5A568CB80AAC43FAB192121974A0A1B0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5">
    <w:name w:val="E1FEE040EAF64D9DA53F7B50104CFADD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5">
    <w:name w:val="2DCD363CA34A4E149DEAE7D7F4984F44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2">
    <w:name w:val="C85E8C14C4614F79A913331364FB006A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D1432AA62346A18DB82E8B1EA0F97D2">
    <w:name w:val="7FD1432AA62346A18DB82E8B1EA0F97D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995DA0CC4544F29650D68C87AE662F2">
    <w:name w:val="5A995DA0CC4544F29650D68C87AE662F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9059E8A8B6E43FBAFA48C800F744A8D2">
    <w:name w:val="F9059E8A8B6E43FBAFA48C800F744A8D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5">
    <w:name w:val="F0CD9D5C37F946E38D5FC19E736A53AF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2">
    <w:name w:val="A05B1835790147359DAFECBB48FC9DB312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4">
    <w:name w:val="08668A24A43E47ABB88A7A04C97C1BBF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6">
    <w:name w:val="D62CDAF6AE9945A3A4F5B52E7FE1F200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4">
    <w:name w:val="68FAECE8635945AAAF20ED2A8790E0F9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3">
    <w:name w:val="D3458C9F5957444FA254289CD2E1F81F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6">
    <w:name w:val="0E890184C6C74C0FA76981584F69B265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3">
    <w:name w:val="1C3B09BC0738492A8D336219125ECFE7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3">
    <w:name w:val="40058547D1794D29804E42FD50FFC653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3">
    <w:name w:val="5A568CB80AAC43FAB192121974A0A1B0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6">
    <w:name w:val="E1FEE040EAF64D9DA53F7B50104CFADD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6">
    <w:name w:val="2DCD363CA34A4E149DEAE7D7F4984F44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3">
    <w:name w:val="C85E8C14C4614F79A913331364FB006A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D1432AA62346A18DB82E8B1EA0F97D3">
    <w:name w:val="7FD1432AA62346A18DB82E8B1EA0F97D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995DA0CC4544F29650D68C87AE662F3">
    <w:name w:val="5A995DA0CC4544F29650D68C87AE662F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9059E8A8B6E43FBAFA48C800F744A8D3">
    <w:name w:val="F9059E8A8B6E43FBAFA48C800F744A8D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6">
    <w:name w:val="F0CD9D5C37F946E38D5FC19E736A53AF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3">
    <w:name w:val="A05B1835790147359DAFECBB48FC9DB313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5">
    <w:name w:val="08668A24A43E47ABB88A7A04C97C1BBF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7">
    <w:name w:val="D62CDAF6AE9945A3A4F5B52E7FE1F200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5">
    <w:name w:val="68FAECE8635945AAAF20ED2A8790E0F9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4">
    <w:name w:val="D3458C9F5957444FA254289CD2E1F81F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7">
    <w:name w:val="0E890184C6C74C0FA76981584F69B265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4">
    <w:name w:val="1C3B09BC0738492A8D336219125ECFE7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4">
    <w:name w:val="40058547D1794D29804E42FD50FFC653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4">
    <w:name w:val="5A568CB80AAC43FAB192121974A0A1B0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7">
    <w:name w:val="E1FEE040EAF64D9DA53F7B50104CFADD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7">
    <w:name w:val="2DCD363CA34A4E149DEAE7D7F4984F44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4">
    <w:name w:val="C85E8C14C4614F79A913331364FB006A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D1432AA62346A18DB82E8B1EA0F97D4">
    <w:name w:val="7FD1432AA62346A18DB82E8B1EA0F97D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995DA0CC4544F29650D68C87AE662F4">
    <w:name w:val="5A995DA0CC4544F29650D68C87AE662F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9059E8A8B6E43FBAFA48C800F744A8D4">
    <w:name w:val="F9059E8A8B6E43FBAFA48C800F744A8D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7">
    <w:name w:val="F0CD9D5C37F946E38D5FC19E736A53AF17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4">
    <w:name w:val="A05B1835790147359DAFECBB48FC9DB314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8668A24A43E47ABB88A7A04C97C1BBF16">
    <w:name w:val="08668A24A43E47ABB88A7A04C97C1BBF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8">
    <w:name w:val="D62CDAF6AE9945A3A4F5B52E7FE1F200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6">
    <w:name w:val="68FAECE8635945AAAF20ED2A8790E0F916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5">
    <w:name w:val="D3458C9F5957444FA254289CD2E1F81F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8">
    <w:name w:val="0E890184C6C74C0FA76981584F69B265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5">
    <w:name w:val="1C3B09BC0738492A8D336219125ECFE7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5">
    <w:name w:val="40058547D1794D29804E42FD50FFC653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5">
    <w:name w:val="5A568CB80AAC43FAB192121974A0A1B0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8">
    <w:name w:val="E1FEE040EAF64D9DA53F7B50104CFADD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8">
    <w:name w:val="2DCD363CA34A4E149DEAE7D7F4984F44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5">
    <w:name w:val="C85E8C14C4614F79A913331364FB006A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7FD1432AA62346A18DB82E8B1EA0F97D5">
    <w:name w:val="7FD1432AA62346A18DB82E8B1EA0F97D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995DA0CC4544F29650D68C87AE662F5">
    <w:name w:val="5A995DA0CC4544F29650D68C87AE662F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9059E8A8B6E43FBAFA48C800F744A8D5">
    <w:name w:val="F9059E8A8B6E43FBAFA48C800F744A8D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8">
    <w:name w:val="F0CD9D5C37F946E38D5FC19E736A53AF18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5">
    <w:name w:val="A05B1835790147359DAFECBB48FC9DB315"/>
    <w:rsid w:val="008F1E2E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EA763D742E04AF09C6724D8986E97F8">
    <w:name w:val="3EA763D742E04AF09C6724D8986E97F8"/>
    <w:rsid w:val="00044019"/>
  </w:style>
  <w:style w:type="paragraph" w:customStyle="1" w:styleId="5667C5EE6F9C453EAA1E5BDEF01656B1">
    <w:name w:val="5667C5EE6F9C453EAA1E5BDEF01656B1"/>
    <w:rsid w:val="00044019"/>
  </w:style>
  <w:style w:type="paragraph" w:customStyle="1" w:styleId="08668A24A43E47ABB88A7A04C97C1BBF17">
    <w:name w:val="08668A24A43E47ABB88A7A04C97C1BBF17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19">
    <w:name w:val="D62CDAF6AE9945A3A4F5B52E7FE1F20019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7">
    <w:name w:val="68FAECE8635945AAAF20ED2A8790E0F917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6">
    <w:name w:val="D3458C9F5957444FA254289CD2E1F81F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19">
    <w:name w:val="0E890184C6C74C0FA76981584F69B26519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6">
    <w:name w:val="1C3B09BC0738492A8D336219125ECFE7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6">
    <w:name w:val="40058547D1794D29804E42FD50FFC653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6">
    <w:name w:val="5A568CB80AAC43FAB192121974A0A1B0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19">
    <w:name w:val="E1FEE040EAF64D9DA53F7B50104CFADD19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19">
    <w:name w:val="2DCD363CA34A4E149DEAE7D7F4984F4419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6">
    <w:name w:val="C85E8C14C4614F79A913331364FB006A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EA763D742E04AF09C6724D8986E97F81">
    <w:name w:val="3EA763D742E04AF09C6724D8986E97F81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667C5EE6F9C453EAA1E5BDEF01656B11">
    <w:name w:val="5667C5EE6F9C453EAA1E5BDEF01656B11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19">
    <w:name w:val="F0CD9D5C37F946E38D5FC19E736A53AF19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6">
    <w:name w:val="A05B1835790147359DAFECBB48FC9DB316"/>
    <w:rsid w:val="00044019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60B221605584D77B3E870C355586D58">
    <w:name w:val="260B221605584D77B3E870C355586D58"/>
    <w:rsid w:val="000E774A"/>
  </w:style>
  <w:style w:type="paragraph" w:customStyle="1" w:styleId="83C8986D8F6A41A6ADAD1B77CA23410D">
    <w:name w:val="83C8986D8F6A41A6ADAD1B77CA23410D"/>
    <w:rsid w:val="000E774A"/>
  </w:style>
  <w:style w:type="paragraph" w:customStyle="1" w:styleId="969273765831406FA9D480E29BE81794">
    <w:name w:val="969273765831406FA9D480E29BE81794"/>
    <w:rsid w:val="000E774A"/>
  </w:style>
  <w:style w:type="paragraph" w:customStyle="1" w:styleId="282ACEA484904898ACB575B7DEB8C7DB">
    <w:name w:val="282ACEA484904898ACB575B7DEB8C7DB"/>
    <w:rsid w:val="000E774A"/>
  </w:style>
  <w:style w:type="paragraph" w:customStyle="1" w:styleId="BF8F52D58314432982CE95BE26EB38F9">
    <w:name w:val="BF8F52D58314432982CE95BE26EB38F9"/>
    <w:rsid w:val="000E774A"/>
  </w:style>
  <w:style w:type="paragraph" w:customStyle="1" w:styleId="E1B7AED450E14ED58FB2ABD872662BAA">
    <w:name w:val="E1B7AED450E14ED58FB2ABD872662BAA"/>
    <w:rsid w:val="000E774A"/>
  </w:style>
  <w:style w:type="paragraph" w:customStyle="1" w:styleId="22150C6E003F4BFC98E896BCCCD1F734">
    <w:name w:val="22150C6E003F4BFC98E896BCCCD1F734"/>
    <w:rsid w:val="000E774A"/>
  </w:style>
  <w:style w:type="paragraph" w:customStyle="1" w:styleId="7CE0355B47A34AB8B48D2755F6D4BEE2">
    <w:name w:val="7CE0355B47A34AB8B48D2755F6D4BEE2"/>
    <w:rsid w:val="000E774A"/>
  </w:style>
  <w:style w:type="paragraph" w:customStyle="1" w:styleId="61C5F06CE20943C7B481E8C55447AC07">
    <w:name w:val="61C5F06CE20943C7B481E8C55447AC07"/>
    <w:rsid w:val="000E774A"/>
  </w:style>
  <w:style w:type="paragraph" w:customStyle="1" w:styleId="5617F25CC50C4AB495E6253188F047BD">
    <w:name w:val="5617F25CC50C4AB495E6253188F047BD"/>
    <w:rsid w:val="000E774A"/>
  </w:style>
  <w:style w:type="paragraph" w:customStyle="1" w:styleId="F9ECA5B836474806951E0ACBC6B738FA">
    <w:name w:val="F9ECA5B836474806951E0ACBC6B738FA"/>
    <w:rsid w:val="000E774A"/>
  </w:style>
  <w:style w:type="paragraph" w:customStyle="1" w:styleId="F17A3069E9A149ACA0D2BB05933A6D79">
    <w:name w:val="F17A3069E9A149ACA0D2BB05933A6D79"/>
    <w:rsid w:val="000E774A"/>
  </w:style>
  <w:style w:type="paragraph" w:customStyle="1" w:styleId="9C31444956BE4C8296790BF7585A55BB">
    <w:name w:val="9C31444956BE4C8296790BF7585A55BB"/>
    <w:rsid w:val="000E774A"/>
  </w:style>
  <w:style w:type="paragraph" w:customStyle="1" w:styleId="A0BAAA3301B44FF68FA0B7D1E4C7CF25">
    <w:name w:val="A0BAAA3301B44FF68FA0B7D1E4C7CF25"/>
    <w:rsid w:val="000E774A"/>
  </w:style>
  <w:style w:type="paragraph" w:customStyle="1" w:styleId="08668A24A43E47ABB88A7A04C97C1BBF18">
    <w:name w:val="08668A24A43E47ABB88A7A04C97C1BBF18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62CDAF6AE9945A3A4F5B52E7FE1F20020">
    <w:name w:val="D62CDAF6AE9945A3A4F5B52E7FE1F20020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68FAECE8635945AAAF20ED2A8790E0F918">
    <w:name w:val="68FAECE8635945AAAF20ED2A8790E0F918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D3458C9F5957444FA254289CD2E1F81F7">
    <w:name w:val="D3458C9F5957444FA254289CD2E1F81F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0E890184C6C74C0FA76981584F69B26520">
    <w:name w:val="0E890184C6C74C0FA76981584F69B26520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1C3B09BC0738492A8D336219125ECFE77">
    <w:name w:val="1C3B09BC0738492A8D336219125ECFE7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40058547D1794D29804E42FD50FFC6537">
    <w:name w:val="40058547D1794D29804E42FD50FFC653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A568CB80AAC43FAB192121974A0A1B07">
    <w:name w:val="5A568CB80AAC43FAB192121974A0A1B0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E1FEE040EAF64D9DA53F7B50104CFADD20">
    <w:name w:val="E1FEE040EAF64D9DA53F7B50104CFADD20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2DCD363CA34A4E149DEAE7D7F4984F4420">
    <w:name w:val="2DCD363CA34A4E149DEAE7D7F4984F4420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C85E8C14C4614F79A913331364FB006A7">
    <w:name w:val="C85E8C14C4614F79A913331364FB006A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3EA763D742E04AF09C6724D8986E97F82">
    <w:name w:val="3EA763D742E04AF09C6724D8986E97F82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5667C5EE6F9C453EAA1E5BDEF01656B12">
    <w:name w:val="5667C5EE6F9C453EAA1E5BDEF01656B12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F0CD9D5C37F946E38D5FC19E736A53AF20">
    <w:name w:val="F0CD9D5C37F946E38D5FC19E736A53AF20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9C31444956BE4C8296790BF7585A55BB1">
    <w:name w:val="9C31444956BE4C8296790BF7585A55BB1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BAAA3301B44FF68FA0B7D1E4C7CF251">
    <w:name w:val="A0BAAA3301B44FF68FA0B7D1E4C7CF251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  <w:style w:type="paragraph" w:customStyle="1" w:styleId="A05B1835790147359DAFECBB48FC9DB317">
    <w:name w:val="A05B1835790147359DAFECBB48FC9DB317"/>
    <w:rsid w:val="000E774A"/>
    <w:pPr>
      <w:spacing w:after="0" w:line="288" w:lineRule="auto"/>
    </w:pPr>
    <w:rPr>
      <w:rFonts w:ascii="Arial" w:eastAsia="Times New Roman" w:hAnsi="Arial" w:cs="Times New Roman"/>
      <w:szCs w:val="20"/>
      <w:lang w:val="de-DE"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377894-C324-4271-B12E-4730ED61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RBSEXT00.dot</Template>
  <TotalTime>52</TotalTime>
  <Pages>1</Pages>
  <Words>290</Words>
  <Characters>1742</Characters>
  <Application>Microsoft Office Word</Application>
  <DocSecurity>0</DocSecurity>
  <PresentationFormat/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Briefbogen</vt:lpstr>
      <vt:lpstr>Briefbogen</vt:lpstr>
    </vt:vector>
  </TitlesOfParts>
  <Company>HP</Company>
  <LinksUpToDate>false</LinksUpToDate>
  <CharactersWithSpaces>2028</CharactersWithSpaces>
  <SharedDoc>false</SharedDoc>
  <HyperlinkBase/>
  <HLinks>
    <vt:vector size="18" baseType="variant">
      <vt:variant>
        <vt:i4>1441849</vt:i4>
      </vt:variant>
      <vt:variant>
        <vt:i4>34</vt:i4>
      </vt:variant>
      <vt:variant>
        <vt:i4>0</vt:i4>
      </vt:variant>
      <vt:variant>
        <vt:i4>5</vt:i4>
      </vt:variant>
      <vt:variant>
        <vt:lpwstr>mailto:magdalena.przedmojska@fwpn.org.pl</vt:lpwstr>
      </vt:variant>
      <vt:variant>
        <vt:lpwstr/>
      </vt:variant>
      <vt:variant>
        <vt:i4>3211383</vt:i4>
      </vt:variant>
      <vt:variant>
        <vt:i4>27</vt:i4>
      </vt:variant>
      <vt:variant>
        <vt:i4>0</vt:i4>
      </vt:variant>
      <vt:variant>
        <vt:i4>5</vt:i4>
      </vt:variant>
      <vt:variant>
        <vt:lpwstr>http://www.dpjp.de/pl/</vt:lpwstr>
      </vt:variant>
      <vt:variant>
        <vt:lpwstr/>
      </vt:variant>
      <vt:variant>
        <vt:i4>3211383</vt:i4>
      </vt:variant>
      <vt:variant>
        <vt:i4>24</vt:i4>
      </vt:variant>
      <vt:variant>
        <vt:i4>0</vt:i4>
      </vt:variant>
      <vt:variant>
        <vt:i4>5</vt:i4>
      </vt:variant>
      <vt:variant>
        <vt:lpwstr>http://www.dpjp.de/pl/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</dc:title>
  <dc:subject/>
  <dc:creator>administrator</dc:creator>
  <cp:keywords/>
  <dc:description/>
  <cp:lastModifiedBy>wolontariat</cp:lastModifiedBy>
  <cp:revision>21</cp:revision>
  <cp:lastPrinted>2018-04-13T09:10:00Z</cp:lastPrinted>
  <dcterms:created xsi:type="dcterms:W3CDTF">2018-04-13T09:02:00Z</dcterms:created>
  <dcterms:modified xsi:type="dcterms:W3CDTF">2018-04-13T11:37:00Z</dcterms:modified>
</cp:coreProperties>
</file>